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36694" w14:textId="77777777" w:rsidR="00812905" w:rsidRDefault="00812905" w:rsidP="00396369">
      <w:pPr>
        <w:pStyle w:val="Title"/>
        <w:jc w:val="center"/>
        <w:rPr>
          <w:vertAlign w:val="subscript"/>
        </w:rPr>
      </w:pPr>
    </w:p>
    <w:p w14:paraId="3AE973DA" w14:textId="77777777" w:rsidR="00812905" w:rsidRDefault="00812905" w:rsidP="00396369">
      <w:pPr>
        <w:pStyle w:val="Title"/>
        <w:jc w:val="center"/>
        <w:rPr>
          <w:vertAlign w:val="subscript"/>
        </w:rPr>
      </w:pPr>
    </w:p>
    <w:p w14:paraId="23B31083" w14:textId="77777777" w:rsidR="00812905" w:rsidRDefault="00812905" w:rsidP="00396369">
      <w:pPr>
        <w:pStyle w:val="Title"/>
        <w:jc w:val="center"/>
        <w:rPr>
          <w:vertAlign w:val="subscript"/>
        </w:rPr>
      </w:pPr>
    </w:p>
    <w:p w14:paraId="723790C5" w14:textId="77777777" w:rsidR="00812905" w:rsidRDefault="00812905" w:rsidP="00396369">
      <w:pPr>
        <w:pStyle w:val="Title"/>
        <w:jc w:val="center"/>
        <w:rPr>
          <w:vertAlign w:val="subscript"/>
        </w:rPr>
      </w:pPr>
    </w:p>
    <w:p w14:paraId="12642B09" w14:textId="77777777" w:rsidR="007A663D" w:rsidRDefault="007A663D" w:rsidP="00396369">
      <w:pPr>
        <w:pStyle w:val="Title"/>
        <w:jc w:val="center"/>
        <w:rPr>
          <w:vertAlign w:val="subscript"/>
        </w:rPr>
      </w:pPr>
    </w:p>
    <w:p w14:paraId="2373911B" w14:textId="74198730" w:rsidR="00A07B86" w:rsidRPr="00CF5772" w:rsidRDefault="00CF5772" w:rsidP="00396369">
      <w:pPr>
        <w:pStyle w:val="Title"/>
        <w:jc w:val="center"/>
        <w:rPr>
          <w:vertAlign w:val="subscript"/>
        </w:rPr>
      </w:pPr>
      <w:r w:rsidRPr="00CF5772">
        <w:rPr>
          <w:vertAlign w:val="subscript"/>
        </w:rPr>
        <w:t>BLOOD AND STEEL</w:t>
      </w:r>
    </w:p>
    <w:p w14:paraId="23926E4F" w14:textId="73D62188" w:rsidR="00A07B86" w:rsidRPr="00E814CF" w:rsidRDefault="00A07B86" w:rsidP="00841A53"/>
    <w:p w14:paraId="36A1A23D" w14:textId="51171E1A" w:rsidR="00A07B86" w:rsidRPr="00E814CF" w:rsidRDefault="00A07B86" w:rsidP="00841A53"/>
    <w:p w14:paraId="5557B137" w14:textId="77777777" w:rsidR="00030A43" w:rsidRDefault="00030A43" w:rsidP="00841A53"/>
    <w:p w14:paraId="6284556C" w14:textId="77777777" w:rsidR="00030A43" w:rsidRDefault="00030A43" w:rsidP="00841A53"/>
    <w:p w14:paraId="40C3F116" w14:textId="77777777" w:rsidR="00030A43" w:rsidRDefault="00030A43" w:rsidP="00841A53"/>
    <w:p w14:paraId="24DAC33F" w14:textId="77777777" w:rsidR="00030A43" w:rsidRDefault="00030A43" w:rsidP="00841A53"/>
    <w:p w14:paraId="21F39209" w14:textId="77777777" w:rsidR="00B55C99" w:rsidRDefault="00B55C99" w:rsidP="00841A53"/>
    <w:p w14:paraId="702A1700" w14:textId="77777777" w:rsidR="00B55C99" w:rsidRDefault="00B55C99" w:rsidP="00841A53"/>
    <w:p w14:paraId="29E02B1F" w14:textId="77777777" w:rsidR="00B55C99" w:rsidRDefault="00B55C99" w:rsidP="00841A53"/>
    <w:p w14:paraId="5968D7AC" w14:textId="17771FA3" w:rsidR="00E814CF" w:rsidRPr="00E814CF" w:rsidRDefault="00E814CF" w:rsidP="00F504B4">
      <w:pPr>
        <w:spacing w:line="240" w:lineRule="auto"/>
      </w:pPr>
      <w:r w:rsidRPr="00E814CF">
        <w:lastRenderedPageBreak/>
        <w:t>The sun had brought morning chasing away what remained of the night sky. Nkaii thought it a clear day</w:t>
      </w:r>
      <w:r w:rsidR="00E05A90">
        <w:t>, s</w:t>
      </w:r>
      <w:r w:rsidRPr="00E814CF">
        <w:t>tanding atop the outside walls, wisps of light striking his face. But he wasn’t comforted by the warmth. In fact he could feel nothing but the sharp, piercing winds clawing at his skin. Eating deep at his bones.</w:t>
      </w:r>
    </w:p>
    <w:p w14:paraId="2626D8D9" w14:textId="4F0A6C21" w:rsidR="00E814CF" w:rsidRPr="00A63312" w:rsidRDefault="00E814CF" w:rsidP="00F504B4">
      <w:r w:rsidRPr="00A63312">
        <w:t>Would that had been the only thing crushing his person, to the gods he would forever be grateful. This cup they had not allowed pass from him. Its contents he must drink to his fill. Yes what must be done must be done.</w:t>
      </w:r>
    </w:p>
    <w:p w14:paraId="3B59BDDF" w14:textId="688645AF" w:rsidR="00E814CF" w:rsidRPr="00A63312" w:rsidRDefault="00E814CF" w:rsidP="001A055E">
      <w:r w:rsidRPr="00A63312">
        <w:t xml:space="preserve">“That feathered cloak </w:t>
      </w:r>
      <w:r w:rsidR="00F504B4">
        <w:t>does</w:t>
      </w:r>
      <w:r w:rsidRPr="00A63312">
        <w:t xml:space="preserve"> you no good”</w:t>
      </w:r>
    </w:p>
    <w:p w14:paraId="7CD5E0F6" w14:textId="1EB1A0DD" w:rsidR="00E814CF" w:rsidRPr="00A63312" w:rsidRDefault="00E814CF" w:rsidP="00C6139F">
      <w:r w:rsidRPr="00C6139F">
        <w:t>He knew at once who spoke once the words reached his ears. That serene voice like polished steel. S</w:t>
      </w:r>
      <w:r w:rsidRPr="00A63312">
        <w:t>ikhos voice. He had left her alone in his chambers at dawn’s early call, seeking succour the night hadn’t granted him. He was yet to find it.</w:t>
      </w:r>
    </w:p>
    <w:p w14:paraId="34242C1D" w14:textId="6EDE0F22" w:rsidR="00E814CF" w:rsidRPr="00A63312" w:rsidRDefault="00E814CF" w:rsidP="00C6139F">
      <w:r w:rsidRPr="00A63312">
        <w:t>She stood next to him now, both looking down at the activities below. He could hear the sounds of wood clashing against wood and of steel against steel. Carts of great sizes rolled out and the leather claspings of stirrups and saddles. And yet more sounds of horses braying and hoofing. His lieutenants below carrying out instructions laid down many days and nights past and bellowing commands.</w:t>
      </w:r>
    </w:p>
    <w:p w14:paraId="6ABD19D7" w14:textId="75955362" w:rsidR="00E814CF" w:rsidRPr="00A63312" w:rsidRDefault="00E814CF" w:rsidP="000E5108">
      <w:r w:rsidRPr="00A63312">
        <w:t>She spoke again, a question Nkaii was sure he would have to answer</w:t>
      </w:r>
    </w:p>
    <w:p w14:paraId="73954DFB" w14:textId="269ABDBC" w:rsidR="00E814CF" w:rsidRPr="00A63312" w:rsidRDefault="00E814CF" w:rsidP="000E5108">
      <w:r w:rsidRPr="00A63312">
        <w:t>“You would still send Khozai”?</w:t>
      </w:r>
    </w:p>
    <w:p w14:paraId="41DD8035" w14:textId="33D709EA" w:rsidR="00E814CF" w:rsidRPr="00A63312" w:rsidRDefault="00E814CF" w:rsidP="000E5108">
      <w:r w:rsidRPr="00A63312">
        <w:t>He faced her squarely now as she did him</w:t>
      </w:r>
    </w:p>
    <w:p w14:paraId="698C4BFD" w14:textId="614187D5" w:rsidR="00E814CF" w:rsidRPr="00A63312" w:rsidRDefault="00E814CF" w:rsidP="000E5108">
      <w:r w:rsidRPr="00A63312">
        <w:t>“If I didn’t love you more than life my life, if your voice didn’t soothe my soul better than the finest balm and your presence ever so placating as the sun's golden rays, silkho dear wife of mine, I might not ever have put up with your inquisition. But alas you are all that and more.</w:t>
      </w:r>
    </w:p>
    <w:p w14:paraId="464C27D7" w14:textId="79425A1B" w:rsidR="00E814CF" w:rsidRPr="00A63312" w:rsidRDefault="00E814CF" w:rsidP="00066668">
      <w:r w:rsidRPr="00A63312">
        <w:t>And so” wrapping his arms her flowing hair, I shall yet give you an answer not different from the many others I’ve uttered.</w:t>
      </w:r>
    </w:p>
    <w:p w14:paraId="72A13167" w14:textId="641108E5" w:rsidR="00E814CF" w:rsidRPr="00A63312" w:rsidRDefault="00E814CF" w:rsidP="00066668">
      <w:r w:rsidRPr="00A63312">
        <w:lastRenderedPageBreak/>
        <w:t>The boy will go. I have not changed my mind. And his, remains quite the same"</w:t>
      </w:r>
    </w:p>
    <w:p w14:paraId="2CF13581" w14:textId="15B08DC7" w:rsidR="00E814CF" w:rsidRPr="00A63312" w:rsidRDefault="00E814CF" w:rsidP="00066668">
      <w:r w:rsidRPr="00A63312">
        <w:t>He could see now in her eyes, this answer she would accept as final and trouble him no further.</w:t>
      </w:r>
    </w:p>
    <w:p w14:paraId="3C9E5DB8" w14:textId="2E44B13F" w:rsidR="00E814CF" w:rsidRPr="00A63312" w:rsidRDefault="00E814CF" w:rsidP="00C57E19">
      <w:r w:rsidRPr="00A63312">
        <w:t>“I am a mother is all, his mother. The gods have seen fit to bless me with but an only heir to offer you. I only want to see him safe until at last he inherits that which belongs to you. Something troubles me Nkaii. I do not trust the people of those Northern lands to which you send him”.</w:t>
      </w:r>
    </w:p>
    <w:p w14:paraId="227E3D1A" w14:textId="2613379D" w:rsidR="00E814CF" w:rsidRPr="00A63312" w:rsidRDefault="00E814CF" w:rsidP="00C57E19">
      <w:r w:rsidRPr="00A63312">
        <w:t>“To which he goes. He has gained enough years to decide this for himself. I have simply allowed it. And as for the lands of old Xhose in the north, the chief himself wouldn’t dare be so brazen. Khozai goes not only as my son but as an approved emissary. Alay your fears silkho. Nothing shall befall him"</w:t>
      </w:r>
    </w:p>
    <w:p w14:paraId="5FFADF71" w14:textId="46A410C7" w:rsidR="00E814CF" w:rsidRPr="00A63312" w:rsidRDefault="00E814CF" w:rsidP="00C57E19">
      <w:r w:rsidRPr="00A63312">
        <w:t>She closed her eyes and opened them again. A sign of quiet acceptance it would seem.</w:t>
      </w:r>
    </w:p>
    <w:p w14:paraId="365AD974" w14:textId="2121A1E1" w:rsidR="00E814CF" w:rsidRPr="00A63312" w:rsidRDefault="00E814CF" w:rsidP="00C57E19">
      <w:r w:rsidRPr="00A63312">
        <w:t>“ If he travels north, where do you go?”</w:t>
      </w:r>
    </w:p>
    <w:p w14:paraId="56550417" w14:textId="76F94D7F" w:rsidR="00E814CF" w:rsidRPr="00A63312" w:rsidRDefault="00E814CF" w:rsidP="00C57E19">
      <w:r w:rsidRPr="00A63312">
        <w:t>“ East. The plains skirting those Northern borders are clear enough and safe for travel. Many leagues towards those boggy marshlands however, the reports much like the wind have struck me cold. Bandits and all. The only word that accompanies the sun’s rise across those lands. They are in need of cleansing”</w:t>
      </w:r>
      <w:r w:rsidR="00C46513">
        <w:t xml:space="preserve">. That much he could </w:t>
      </w:r>
      <w:r w:rsidR="00F504B4">
        <w:t>reveal,</w:t>
      </w:r>
      <w:r w:rsidR="00C46513">
        <w:t xml:space="preserve"> nothing more.</w:t>
      </w:r>
    </w:p>
    <w:p w14:paraId="168AD51A" w14:textId="1EECC3F5" w:rsidR="00E814CF" w:rsidRPr="00A63312" w:rsidRDefault="00E814CF" w:rsidP="00C57E19">
      <w:r w:rsidRPr="00C57E19">
        <w:t>By now though, morning was in it’s prime, clear skies and all but drab. The sun had as at yet not deigned to bring forth any of iths warmth. A near gloomy day it seemed. His sense of for</w:t>
      </w:r>
      <w:r w:rsidRPr="00A63312">
        <w:t>eboding had not changed in the slightest. But the time was nigh and there was no looking back now.</w:t>
      </w:r>
    </w:p>
    <w:p w14:paraId="671E0BC0" w14:textId="55E1D9DC" w:rsidR="00E814CF" w:rsidRPr="00A63312" w:rsidRDefault="00E814CF" w:rsidP="00C57E19">
      <w:r w:rsidRPr="00A63312">
        <w:lastRenderedPageBreak/>
        <w:t>Nkaii leaving his wife on the walls was of a mind to head to the armory and pour over plans long laid down and soon to be executed. But first he would need have words with a certain son of his.</w:t>
      </w:r>
    </w:p>
    <w:p w14:paraId="06B5C5A1" w14:textId="77777777" w:rsidR="00E814CF" w:rsidRPr="00E814CF" w:rsidRDefault="00E814CF" w:rsidP="00841A53">
      <w:pPr>
        <w:rPr>
          <w:rFonts w:asciiTheme="majorHAnsi" w:eastAsiaTheme="majorEastAsia" w:hAnsiTheme="majorHAnsi" w:cstheme="majorBidi"/>
          <w:caps/>
          <w:sz w:val="90"/>
        </w:rPr>
      </w:pPr>
    </w:p>
    <w:p w14:paraId="637A0D77" w14:textId="77777777" w:rsidR="00E814CF" w:rsidRPr="00A63312" w:rsidRDefault="00E814CF" w:rsidP="00FF17C1">
      <w:pPr>
        <w:jc w:val="center"/>
      </w:pPr>
      <w:r w:rsidRPr="00A63312">
        <w:t>Khozai</w:t>
      </w:r>
    </w:p>
    <w:p w14:paraId="5C638630" w14:textId="77777777" w:rsidR="00E814CF" w:rsidRPr="00E814CF" w:rsidRDefault="00E814CF" w:rsidP="00500C19"/>
    <w:p w14:paraId="711FD838" w14:textId="37DA6261" w:rsidR="00E814CF" w:rsidRPr="00A63312" w:rsidRDefault="00E814CF" w:rsidP="00500C19">
      <w:r w:rsidRPr="00A63312">
        <w:t xml:space="preserve">He held the weapon in his hands, the metal work shone bright like moon light in the near dim orange tinged walls of the forge. On one end of it lay it’s double edged blade, with one side reaching a tad lower than the other. On the other, at the butt of the shaft was the tail, quite like a scorpions sting. </w:t>
      </w:r>
      <w:proofErr w:type="spellStart"/>
      <w:r w:rsidRPr="00A63312">
        <w:t>Khozai</w:t>
      </w:r>
      <w:proofErr w:type="spellEnd"/>
      <w:r w:rsidRPr="00A63312">
        <w:t xml:space="preserve"> twirled the </w:t>
      </w:r>
      <w:r w:rsidR="00DE5063">
        <w:t>shaft</w:t>
      </w:r>
      <w:r w:rsidRPr="00A63312">
        <w:t>, it’s furious dancing reflecting the orange flames atop fire holders, on it’s fine silvery skin. The wind in it's wake making them shudder. Setting it down, his eyes roved around and about again searching for impurities, on the twice bladed, double edged glaive. He found none. For that he thanked O’kang again.</w:t>
      </w:r>
    </w:p>
    <w:p w14:paraId="6DB6D50D" w14:textId="2F1D78E9" w:rsidR="00E814CF" w:rsidRPr="00A63312" w:rsidRDefault="00E814CF" w:rsidP="00500C19">
      <w:r w:rsidRPr="00A63312">
        <w:t>“Fine steel by your fine hands. They’ve known no mistake”</w:t>
      </w:r>
    </w:p>
    <w:p w14:paraId="1A18458B" w14:textId="061B3DC5" w:rsidR="00E814CF" w:rsidRPr="00A63312" w:rsidRDefault="00E814CF" w:rsidP="00500C19">
      <w:r w:rsidRPr="00A63312">
        <w:t xml:space="preserve">O’kang O’kang. To mean son of O’kang. </w:t>
      </w:r>
      <w:r w:rsidR="00261DF6">
        <w:t>In</w:t>
      </w:r>
      <w:r w:rsidRPr="00A63312">
        <w:t xml:space="preserve"> that moment he wondered if truly the skill belonging to the hands of O’kang the elder had been passed down to the son. His father, Nkaii, had always saluted the vaunted blacksmith of his time, though dead he was now, his son, Khozais senior by several years, had done well to continue his father’s work.</w:t>
      </w:r>
    </w:p>
    <w:p w14:paraId="303095AD" w14:textId="6CE12DC8" w:rsidR="00E814CF" w:rsidRPr="00A63312" w:rsidRDefault="00E814CF" w:rsidP="00980A37">
      <w:r w:rsidRPr="00A63312">
        <w:t>O’kang responded “ I serve your father as mine own father did. No more, no less. Although lad, this… glaive of yours, do you have the mastery of it”?</w:t>
      </w:r>
    </w:p>
    <w:p w14:paraId="52EADFD2" w14:textId="3AA2C3D3" w:rsidR="00E814CF" w:rsidRPr="00A63312" w:rsidRDefault="00E814CF" w:rsidP="00980A37">
      <w:r w:rsidRPr="00A63312">
        <w:lastRenderedPageBreak/>
        <w:t>In truth the glaive was an uncommon weapon. In fact he had only gotten his hands on it perusing through the scrolls and scripts in one of the many storage rooms beneath the fortress. But he felt It no different than a spear or lance with which he could wield with devastating proficiency as his companions are won’t to admit.</w:t>
      </w:r>
    </w:p>
    <w:p w14:paraId="17994A31" w14:textId="2FF479D1" w:rsidR="00E814CF" w:rsidRPr="00A63312" w:rsidRDefault="00E814CF" w:rsidP="00980A37">
      <w:r w:rsidRPr="00A63312">
        <w:t>“I have never had trouble with what that hammer of yours beats out of it’s anvil so long as it whips out fine thin steel. And that you have worked once more”</w:t>
      </w:r>
    </w:p>
    <w:p w14:paraId="6EBFF78A" w14:textId="6A92A00C" w:rsidR="00E814CF" w:rsidRPr="00A63312" w:rsidRDefault="00E814CF" w:rsidP="00980A37">
      <w:r w:rsidRPr="00A63312">
        <w:t>Khozai sat looking around the forge thinking if the many times past his forebears and that if his friend would have had discussions like these. Just then he caught sight of O’kangs hands fiddling with the hilt of this hammer. Perhaps there was yet to be said.</w:t>
      </w:r>
    </w:p>
    <w:p w14:paraId="55885CBF" w14:textId="3167DB42" w:rsidR="00E814CF" w:rsidRPr="00A63312" w:rsidRDefault="00E814CF" w:rsidP="00980A37">
      <w:r w:rsidRPr="00A63312">
        <w:t>“I want to hear what you have to say good friend”. O’kang obliged.</w:t>
      </w:r>
    </w:p>
    <w:p w14:paraId="6B5AEFB7" w14:textId="18CAD859" w:rsidR="00E814CF" w:rsidRPr="00A63312" w:rsidRDefault="00E814CF" w:rsidP="00980A37">
      <w:r w:rsidRPr="00A63312">
        <w:t>“Are you certain, the chief, your father shouldn’t be the one moving north from here? Xhose's lands..."</w:t>
      </w:r>
    </w:p>
    <w:p w14:paraId="1AAB21A4" w14:textId="2B67981E" w:rsidR="00E814CF" w:rsidRPr="00A63312" w:rsidRDefault="00E814CF" w:rsidP="00980A37">
      <w:r w:rsidRPr="00A63312">
        <w:t>“</w:t>
      </w:r>
      <w:proofErr w:type="spellStart"/>
      <w:r w:rsidRPr="00A63312">
        <w:t>Xhose’s</w:t>
      </w:r>
      <w:proofErr w:type="spellEnd"/>
      <w:r w:rsidRPr="00A63312">
        <w:t xml:space="preserve"> lands are terrible yes. Of that I am well aware. But the path leading up to the grey hills pose far less danger. You yourself know this. Not many months ago we chased those scum off the plains of the savannah”. Khozai feared not the thin bite of steel or the clasp of claws and fangs. He </w:t>
      </w:r>
      <w:r w:rsidR="00261DF6">
        <w:t>was not</w:t>
      </w:r>
      <w:r w:rsidRPr="00A63312">
        <w:t xml:space="preserve"> like to fret from dust and soil from hard dry </w:t>
      </w:r>
      <w:r w:rsidR="004D596E">
        <w:t xml:space="preserve">ground. And for a moment he hoped </w:t>
      </w:r>
      <w:proofErr w:type="spellStart"/>
      <w:r w:rsidR="004D596E">
        <w:t>O’kangs</w:t>
      </w:r>
      <w:proofErr w:type="spellEnd"/>
      <w:r w:rsidR="004D596E">
        <w:t xml:space="preserve"> objections would lay peacefully. They</w:t>
      </w:r>
      <w:r w:rsidRPr="00A63312">
        <w:t xml:space="preserve"> did not.</w:t>
      </w:r>
    </w:p>
    <w:p w14:paraId="3236421B" w14:textId="3B5D9910" w:rsidR="00E814CF" w:rsidRPr="006579BC" w:rsidRDefault="00E814CF" w:rsidP="00C92015">
      <w:r w:rsidRPr="006579BC">
        <w:t>“It is true the old chiefs ravagers have taken leave if their former positions. But those grey hills yet have eyes. Eyes that belie their dull color and serve as adequate replacement for those of aging Xhose. They say he is not as spry as he once</w:t>
      </w:r>
      <w:r w:rsidR="00CC39DD">
        <w:t xml:space="preserve"> </w:t>
      </w:r>
      <w:r w:rsidRPr="006579BC">
        <w:t>was and he can no</w:t>
      </w:r>
      <w:r w:rsidR="00E6732F">
        <w:t xml:space="preserve"> longer do </w:t>
      </w:r>
      <w:r w:rsidRPr="006579BC">
        <w:t>without attendants seeing to his person half the time”. O’kang stood upright now his frame looming large over the half dim light of the forge, his eyes striking him even more squarely. He continued:</w:t>
      </w:r>
    </w:p>
    <w:p w14:paraId="6692E21E" w14:textId="5283959C" w:rsidR="00E814CF" w:rsidRPr="00A63312" w:rsidRDefault="00E814CF" w:rsidP="006579BC">
      <w:r w:rsidRPr="00A63312">
        <w:lastRenderedPageBreak/>
        <w:t>“But make no mistake. His mind still is as sharp as ever. And he yet sees things even the darkest of nights are forced to reveal”</w:t>
      </w:r>
    </w:p>
    <w:p w14:paraId="2BF990B6" w14:textId="5F437DC4" w:rsidR="00E814CF" w:rsidRPr="00A63312" w:rsidRDefault="00E814CF" w:rsidP="006579BC">
      <w:r w:rsidRPr="00A63312">
        <w:t>Khozai looked at him carefully now. These words he just heard did not seem any longer like mere sounds of warning. Khozai was well aware of how words spoken could at times be laced and laden with the past. Who knew what history hung heavily on the words spoken in this forge. Whatever it was, he was not like to find out now. Nor would he disregard counsel.</w:t>
      </w:r>
    </w:p>
    <w:p w14:paraId="20315A9B" w14:textId="3C2ABB0C" w:rsidR="00E814CF" w:rsidRPr="00A63312" w:rsidRDefault="00E814CF" w:rsidP="006579BC">
      <w:r w:rsidRPr="00A63312">
        <w:t>Thanking his friend, he said:</w:t>
      </w:r>
    </w:p>
    <w:p w14:paraId="206DA089" w14:textId="7DC1DD35" w:rsidR="00E814CF" w:rsidRPr="00A63312" w:rsidRDefault="00E814CF" w:rsidP="006579BC">
      <w:r w:rsidRPr="00A63312">
        <w:t>“It would seem fine steel isn’t all you have to offer. And it is not all I have gained from you today. I shall hold your words close to heart as you ever are to your hammer"</w:t>
      </w:r>
    </w:p>
    <w:p w14:paraId="28B47266" w14:textId="4A5C61F4" w:rsidR="00E814CF" w:rsidRPr="00A63312" w:rsidRDefault="00E814CF" w:rsidP="002917B8">
      <w:r w:rsidRPr="00A63312">
        <w:t>“See that you do good friend”.</w:t>
      </w:r>
    </w:p>
    <w:p w14:paraId="2D958999" w14:textId="0011F6B5" w:rsidR="00E814CF" w:rsidRPr="00A63312" w:rsidRDefault="00E814CF" w:rsidP="002917B8">
      <w:r w:rsidRPr="00A63312">
        <w:t xml:space="preserve">With that he clasped the forearm of the blacksmith who did the same in turn. Hefting the glaive from it's resting place he stepped outside the forge. A great din greeting him under the sun’s lax spray of light. Scanning from his left, the west wing of the fifty feet  double walls and to his right, were men in the hundreds and more moving wagons and carts horses and other hoofed beasts. Dust was thick in the air </w:t>
      </w:r>
      <w:r w:rsidR="00A06778">
        <w:t>as</w:t>
      </w:r>
      <w:r w:rsidRPr="00A63312">
        <w:t xml:space="preserve"> was his overwhelming sense </w:t>
      </w:r>
      <w:r w:rsidR="00A06778">
        <w:t xml:space="preserve">of </w:t>
      </w:r>
      <w:r w:rsidRPr="00A63312">
        <w:t>anticipation.</w:t>
      </w:r>
    </w:p>
    <w:p w14:paraId="5CCC848D" w14:textId="7CACDB39" w:rsidR="00E814CF" w:rsidRPr="00A63312" w:rsidRDefault="00E814CF" w:rsidP="00C866F3">
      <w:r w:rsidRPr="002917B8">
        <w:t>No sooner had he moved ten paces towards the mighty cacophony and away from the forge than an immense shadow fell wearily upon him. Turning, he saw to whom it belonged. Not that he did guess already who it w</w:t>
      </w:r>
      <w:r w:rsidRPr="00A63312">
        <w:t>as.</w:t>
      </w:r>
    </w:p>
    <w:p w14:paraId="2D060A7D" w14:textId="6DAD3F92" w:rsidR="00E814CF" w:rsidRPr="00A63312" w:rsidRDefault="00E814CF" w:rsidP="00C866F3">
      <w:r w:rsidRPr="00A63312">
        <w:t>Burii Bur. A great keg of a man. Barrel chested and with battering rams for arms, burri towered over him by about two feet. Indeed his eight feet of solid flesh and muscle, eclipsing Khozais six. He was armoured already with overlaying plates of gleaming steel. In his right hand rested a double edged great axe about a height with him. He spoke now, his voice like soothing clasps of thunder:</w:t>
      </w:r>
    </w:p>
    <w:p w14:paraId="5BCD1B26" w14:textId="6C939E23" w:rsidR="00E814CF" w:rsidRPr="000D0138" w:rsidRDefault="00E814CF" w:rsidP="00ED0F77">
      <w:r w:rsidRPr="00C866F3">
        <w:lastRenderedPageBreak/>
        <w:t xml:space="preserve">“Lad, your father has searched for you since mornings early call. The lieutenants </w:t>
      </w:r>
      <w:r w:rsidR="004D2DBC">
        <w:t xml:space="preserve">are prepared to </w:t>
      </w:r>
      <w:r w:rsidR="00825C4C">
        <w:t>move. He</w:t>
      </w:r>
      <w:r w:rsidR="00711D46">
        <w:t xml:space="preserve"> </w:t>
      </w:r>
      <w:r w:rsidRPr="00C866F3">
        <w:t>wishes to see you. You should find him</w:t>
      </w:r>
      <w:r w:rsidR="00E06D05">
        <w:t xml:space="preserve"> </w:t>
      </w:r>
      <w:r w:rsidR="00E06D05" w:rsidRPr="000D0138">
        <w:t>b</w:t>
      </w:r>
      <w:r w:rsidRPr="000D0138">
        <w:t>ack at the crag”.</w:t>
      </w:r>
    </w:p>
    <w:p w14:paraId="4997E303" w14:textId="77777777" w:rsidR="003A6E01" w:rsidRDefault="00E814CF" w:rsidP="00C866F3">
      <w:r w:rsidRPr="00A63312">
        <w:t>And with that</w:t>
      </w:r>
      <w:r w:rsidR="00825C4C">
        <w:t xml:space="preserve">, </w:t>
      </w:r>
      <w:r w:rsidRPr="00A63312">
        <w:t xml:space="preserve">he left. Sparing him the sun’s light once again. Turning back and eyes raised upward he caught sight of what would be someone atop the battlements if the fortress. </w:t>
      </w:r>
    </w:p>
    <w:p w14:paraId="6697746B" w14:textId="74D5CFF5" w:rsidR="00E814CF" w:rsidRPr="00A63312" w:rsidRDefault="00E814CF" w:rsidP="00C866F3">
      <w:r w:rsidRPr="00A63312">
        <w:t>His father calls, he must answer.</w:t>
      </w:r>
    </w:p>
    <w:p w14:paraId="5B5A1120" w14:textId="77777777" w:rsidR="00E814CF" w:rsidRPr="00E814CF" w:rsidRDefault="00E814CF" w:rsidP="00C866F3"/>
    <w:p w14:paraId="767DAE92" w14:textId="18C73FFB" w:rsidR="00E814CF" w:rsidRPr="00A63312" w:rsidRDefault="004C2093" w:rsidP="006237FF">
      <w:pPr>
        <w:jc w:val="center"/>
      </w:pPr>
      <w:r>
        <w:t>Nkaii</w:t>
      </w:r>
    </w:p>
    <w:p w14:paraId="5302EF97" w14:textId="77777777" w:rsidR="0059140C" w:rsidRDefault="0059140C" w:rsidP="00C866F3">
      <w:proofErr w:type="spellStart"/>
      <w:r>
        <w:t>Burii</w:t>
      </w:r>
      <w:proofErr w:type="spellEnd"/>
      <w:r>
        <w:t xml:space="preserve"> trudged up the battlements, great axe in hand, his son by the other. Speaking with that lumbering voice fitting his frame, he said:</w:t>
      </w:r>
    </w:p>
    <w:p w14:paraId="32AE44DB" w14:textId="485C2553" w:rsidR="0059140C" w:rsidRDefault="0059140C" w:rsidP="00C866F3">
      <w:r>
        <w:t>   “My chief the men are gathered now. Prepared to cross the gates on your order”</w:t>
      </w:r>
    </w:p>
    <w:p w14:paraId="62944698" w14:textId="77777777" w:rsidR="0059140C" w:rsidRDefault="0059140C" w:rsidP="00C866F3">
      <w:r>
        <w:t xml:space="preserve">   Acknowledging, </w:t>
      </w:r>
      <w:proofErr w:type="spellStart"/>
      <w:r>
        <w:t>Nkaii</w:t>
      </w:r>
      <w:proofErr w:type="spellEnd"/>
      <w:r>
        <w:t xml:space="preserve"> responded:</w:t>
      </w:r>
    </w:p>
    <w:p w14:paraId="6D652888" w14:textId="46AF6A1F" w:rsidR="0059140C" w:rsidRDefault="0059140C" w:rsidP="00C866F3">
      <w:r>
        <w:t>   “Thank you. You may join them now. And let them know we shall set forth in a moment”</w:t>
      </w:r>
    </w:p>
    <w:p w14:paraId="5CD0D826" w14:textId="7F898834" w:rsidR="0059140C" w:rsidRDefault="0059140C" w:rsidP="00C866F3">
      <w:r>
        <w:t>   A “yes sire” followed the giant as walked back down the steps.</w:t>
      </w:r>
    </w:p>
    <w:p w14:paraId="5301157A" w14:textId="427EEED9" w:rsidR="0059140C" w:rsidRDefault="0059140C" w:rsidP="00C866F3">
      <w:r>
        <w:t>   “Worry etches your face father. You are not heading north from here. I am”</w:t>
      </w:r>
    </w:p>
    <w:p w14:paraId="6BA1C3D5" w14:textId="77777777" w:rsidR="0059140C" w:rsidRDefault="0059140C" w:rsidP="00C866F3">
      <w:r>
        <w:t>   He turned now looking at the boy his son. The confidence in his words gleaming boldly like the burnished plates of steel on him.</w:t>
      </w:r>
    </w:p>
    <w:p w14:paraId="37E2AC67" w14:textId="335C4303" w:rsidR="0059140C" w:rsidRDefault="0059140C" w:rsidP="00C866F3">
      <w:r>
        <w:t>   “</w:t>
      </w:r>
      <w:proofErr w:type="spellStart"/>
      <w:r>
        <w:t>Khozai</w:t>
      </w:r>
      <w:proofErr w:type="spellEnd"/>
      <w:r>
        <w:t xml:space="preserve"> it is in fact because I do not go north that I am worried so. For weeks and weeks, and today, more than ever?</w:t>
      </w:r>
    </w:p>
    <w:p w14:paraId="0DFCC629" w14:textId="77777777" w:rsidR="0059140C" w:rsidRDefault="0059140C" w:rsidP="00C866F3">
      <w:r>
        <w:t>   Looking downwards beyond the battlements and the gates his men waited. They would need move soon.</w:t>
      </w:r>
    </w:p>
    <w:p w14:paraId="354AC519" w14:textId="25672E12" w:rsidR="0059140C" w:rsidRDefault="0059140C" w:rsidP="00C866F3">
      <w:r>
        <w:t>   “Walk with me son”</w:t>
      </w:r>
    </w:p>
    <w:p w14:paraId="10781E63" w14:textId="77777777" w:rsidR="0059140C" w:rsidRDefault="0059140C" w:rsidP="00C866F3">
      <w:r>
        <w:lastRenderedPageBreak/>
        <w:t xml:space="preserve">   Entering into the carved hollow space leading down into the main part of the fort and outside, </w:t>
      </w:r>
      <w:proofErr w:type="spellStart"/>
      <w:r>
        <w:t>Khozai</w:t>
      </w:r>
      <w:proofErr w:type="spellEnd"/>
      <w:r>
        <w:t xml:space="preserve"> spoke</w:t>
      </w:r>
    </w:p>
    <w:p w14:paraId="6B326852" w14:textId="2FBE5160" w:rsidR="0059140C" w:rsidRDefault="0059140C" w:rsidP="00C866F3">
      <w:r>
        <w:t xml:space="preserve">   “I know the message I carry. </w:t>
      </w:r>
      <w:proofErr w:type="spellStart"/>
      <w:r>
        <w:t>Xhose</w:t>
      </w:r>
      <w:proofErr w:type="spellEnd"/>
      <w:r>
        <w:t xml:space="preserve"> must not get wind of it. His attention would be west of him where you would be”.</w:t>
      </w:r>
    </w:p>
    <w:p w14:paraId="07D90003" w14:textId="6F1D802C" w:rsidR="0059140C" w:rsidRDefault="0059140C" w:rsidP="00C866F3">
      <w:r>
        <w:t xml:space="preserve">   ‘Yes’, </w:t>
      </w:r>
      <w:proofErr w:type="spellStart"/>
      <w:r>
        <w:t>Nkaii</w:t>
      </w:r>
      <w:proofErr w:type="spellEnd"/>
      <w:r>
        <w:t xml:space="preserve"> thought, ‘where I will be. And so not with you’. The lad continued his voice echoing in the vast space around</w:t>
      </w:r>
    </w:p>
    <w:p w14:paraId="2AE22E0F" w14:textId="07CAD231" w:rsidR="0059140C" w:rsidRDefault="0059140C" w:rsidP="00C866F3">
      <w:r>
        <w:t>   With a scoff he said: “How many ways can one move his eyes?”</w:t>
      </w:r>
    </w:p>
    <w:p w14:paraId="420DCD6A" w14:textId="681EBE69" w:rsidR="0059140C" w:rsidRDefault="0059140C" w:rsidP="00C866F3">
      <w:r>
        <w:t>   “You might be surprised”</w:t>
      </w:r>
    </w:p>
    <w:p w14:paraId="268E3ECA" w14:textId="5145230E" w:rsidR="0059140C" w:rsidRDefault="0059140C" w:rsidP="00C866F3">
      <w:r>
        <w:t>   “</w:t>
      </w:r>
      <w:proofErr w:type="spellStart"/>
      <w:r>
        <w:t>O’kang</w:t>
      </w:r>
      <w:proofErr w:type="spellEnd"/>
      <w:r>
        <w:t xml:space="preserve"> thought as much”</w:t>
      </w:r>
    </w:p>
    <w:p w14:paraId="3A0B98B6" w14:textId="12B277AA" w:rsidR="0059140C" w:rsidRDefault="0059140C" w:rsidP="00C866F3">
      <w:r>
        <w:t>   “Even the blacksmith knows steel unbendable by the hammer”</w:t>
      </w:r>
    </w:p>
    <w:p w14:paraId="69EE42F9" w14:textId="77777777" w:rsidR="0059140C" w:rsidRDefault="0059140C" w:rsidP="00C866F3">
      <w:r>
        <w:t>   Reaching the now opened gates, they mounted their steeds. He turned back, offering a last glance before setting out. A familiar silhouette caught his eye. She might yet have his hide for this he thought. But it must be done. With that he made his own Crossing together with his men.</w:t>
      </w:r>
    </w:p>
    <w:p w14:paraId="748C47E2" w14:textId="77777777" w:rsidR="0059140C" w:rsidRDefault="0059140C" w:rsidP="00C866F3">
      <w:r>
        <w:t xml:space="preserve">   Three hundred chosen coursers and the carefully picked men followed </w:t>
      </w:r>
      <w:proofErr w:type="spellStart"/>
      <w:r>
        <w:t>Khozai</w:t>
      </w:r>
      <w:proofErr w:type="spellEnd"/>
      <w:r>
        <w:t xml:space="preserve"> down the high road through the red grass fields and eventually into the grey hills bordering the northern lands. The rest of the five hundred men would go with himself towards the boggy marshlands. And with the help of the gods, he prayed, their fate may be smoother than the ground on which they shall soon tread.</w:t>
      </w:r>
    </w:p>
    <w:p w14:paraId="44AEABDA" w14:textId="77777777" w:rsidR="0059140C" w:rsidRDefault="0059140C" w:rsidP="00C866F3">
      <w:r>
        <w:t xml:space="preserve">   With that the light host, set out up the moats way. A path wide enough to fifty of his mounted </w:t>
      </w:r>
      <w:proofErr w:type="spellStart"/>
      <w:r>
        <w:t>destriers</w:t>
      </w:r>
      <w:proofErr w:type="spellEnd"/>
      <w:r>
        <w:t xml:space="preserve"> abreast. Before long his fortress was but a tiny speck of brown behind them.</w:t>
      </w:r>
    </w:p>
    <w:p w14:paraId="7C03A2AF" w14:textId="77777777" w:rsidR="0059140C" w:rsidRDefault="0059140C" w:rsidP="00C866F3">
      <w:r>
        <w:t xml:space="preserve">   Fifty leagues later and the ground had turned stickier than burnt resin almost sinking his war horse. </w:t>
      </w:r>
      <w:proofErr w:type="spellStart"/>
      <w:r>
        <w:t>Nkaii</w:t>
      </w:r>
      <w:proofErr w:type="spellEnd"/>
      <w:r>
        <w:t xml:space="preserve"> scanned for yards about and far ahead. He saw nothing, not a trace, no tracks. </w:t>
      </w:r>
    </w:p>
    <w:p w14:paraId="32850145" w14:textId="77777777" w:rsidR="0059140C" w:rsidRDefault="0059140C" w:rsidP="00C866F3">
      <w:r>
        <w:lastRenderedPageBreak/>
        <w:t xml:space="preserve">   </w:t>
      </w:r>
      <w:proofErr w:type="spellStart"/>
      <w:r>
        <w:t>Zobar</w:t>
      </w:r>
      <w:proofErr w:type="spellEnd"/>
      <w:r>
        <w:t xml:space="preserve"> on of his lieutenants must have seen the same and echoed his thoughts</w:t>
      </w:r>
    </w:p>
    <w:p w14:paraId="338E8AE9" w14:textId="3C605BED" w:rsidR="0059140C" w:rsidRDefault="0059140C" w:rsidP="00C866F3">
      <w:r>
        <w:t>   “Sire, I see nothing. Half a hundred leagues out and wind is all that greets us”</w:t>
      </w:r>
    </w:p>
    <w:p w14:paraId="7E73D41F" w14:textId="77777777" w:rsidR="0059140C" w:rsidRDefault="0059140C" w:rsidP="00C866F3">
      <w:r>
        <w:t xml:space="preserve">   </w:t>
      </w:r>
      <w:proofErr w:type="spellStart"/>
      <w:r>
        <w:t>Nkaii</w:t>
      </w:r>
      <w:proofErr w:type="spellEnd"/>
      <w:r>
        <w:t xml:space="preserve"> did not like these winds. They remained cold and piercing.</w:t>
      </w:r>
    </w:p>
    <w:p w14:paraId="3C9DB467" w14:textId="17789B1B" w:rsidR="0059140C" w:rsidRDefault="0059140C" w:rsidP="00C866F3">
      <w:r>
        <w:t xml:space="preserve">   Suddenly </w:t>
      </w:r>
      <w:proofErr w:type="spellStart"/>
      <w:r>
        <w:t>Zobar</w:t>
      </w:r>
      <w:proofErr w:type="spellEnd"/>
      <w:r>
        <w:t xml:space="preserve"> stopped, with a sharp raise of his head. </w:t>
      </w:r>
      <w:proofErr w:type="spellStart"/>
      <w:r>
        <w:t>Nkaii</w:t>
      </w:r>
      <w:proofErr w:type="spellEnd"/>
      <w:r>
        <w:t xml:space="preserve"> could almost feel the wind stand still, what was to move in it’s wake however would be much more unpleasant than sheer cold gripping him.</w:t>
      </w:r>
    </w:p>
    <w:p w14:paraId="091EB919" w14:textId="77777777" w:rsidR="0059140C" w:rsidRDefault="0059140C" w:rsidP="00C866F3">
      <w:r>
        <w:t xml:space="preserve">   A sharp hissing sound whizzed by. An arrow! And more </w:t>
      </w:r>
      <w:proofErr w:type="spellStart"/>
      <w:r>
        <w:t>more</w:t>
      </w:r>
      <w:proofErr w:type="spellEnd"/>
      <w:r>
        <w:t xml:space="preserve"> he saw struck air or his now hefted shield. It would seem as he galloped, that more found their spots in the shoulders and necks of his men as bodies began to clang to the ground.</w:t>
      </w:r>
    </w:p>
    <w:p w14:paraId="7AAFBA36" w14:textId="28E31B49" w:rsidR="0059140C" w:rsidRDefault="0059140C" w:rsidP="00C866F3">
      <w:r>
        <w:t>   “Close the distance men. Charge!”</w:t>
      </w:r>
    </w:p>
    <w:p w14:paraId="4287AA6B" w14:textId="77777777" w:rsidR="0059140C" w:rsidRDefault="0059140C" w:rsidP="00C866F3">
      <w:r>
        <w:t xml:space="preserve">And charge they did, furiously with spears in hand. Alas most did not meet flesh at the end. </w:t>
      </w:r>
    </w:p>
    <w:p w14:paraId="69A1AE00" w14:textId="77777777" w:rsidR="0059140C" w:rsidRDefault="0059140C" w:rsidP="00C866F3">
      <w:r>
        <w:t>  Having a closer look at the enemy, he saw clearly who wielded those bows. Mountain archers. And by the gods he swore they were as quick as the arrows they let loose, riding on those fiery coursers.</w:t>
      </w:r>
    </w:p>
    <w:p w14:paraId="7A9D1BC0" w14:textId="77777777" w:rsidR="0059140C" w:rsidRDefault="0059140C" w:rsidP="00C866F3">
      <w:r>
        <w:t>   The deathly dance of horses continued for a few more moments. Stopping only at the emergence of dusk.</w:t>
      </w:r>
    </w:p>
    <w:p w14:paraId="783E8836" w14:textId="77777777" w:rsidR="0059140C" w:rsidRDefault="0059140C" w:rsidP="00C866F3">
      <w:r>
        <w:t xml:space="preserve">   </w:t>
      </w:r>
      <w:proofErr w:type="spellStart"/>
      <w:r>
        <w:t>Nkaii</w:t>
      </w:r>
      <w:proofErr w:type="spellEnd"/>
      <w:r>
        <w:t xml:space="preserve"> ordered a count of how many men were left. </w:t>
      </w:r>
    </w:p>
    <w:p w14:paraId="11FC7C60" w14:textId="440BA418" w:rsidR="0059140C" w:rsidRDefault="0059140C" w:rsidP="00C866F3">
      <w:r>
        <w:t xml:space="preserve">   “Eighty men fell to their boggy deaths sire. A hundred and twenty remain, mounted or otherwise” </w:t>
      </w:r>
      <w:proofErr w:type="spellStart"/>
      <w:r>
        <w:t>Zobar</w:t>
      </w:r>
      <w:proofErr w:type="spellEnd"/>
      <w:r>
        <w:t xml:space="preserve"> said.</w:t>
      </w:r>
    </w:p>
    <w:p w14:paraId="1E3C32FD" w14:textId="77777777" w:rsidR="0059140C" w:rsidRDefault="0059140C" w:rsidP="00C866F3">
      <w:r>
        <w:t xml:space="preserve">   The words did not soothe him. </w:t>
      </w:r>
    </w:p>
    <w:p w14:paraId="067CCBA9" w14:textId="4C35D869" w:rsidR="0059140C" w:rsidRDefault="0059140C" w:rsidP="00C866F3">
      <w:r>
        <w:t>   “The casualties I expected. But why take off with such a haste?” No sooner had the words left his tongue, he felt bile reach to replace them. His hands began to quiver he saw. His voice shook</w:t>
      </w:r>
    </w:p>
    <w:p w14:paraId="7C9DCB43" w14:textId="534FAEB2" w:rsidR="0059140C" w:rsidRDefault="0059140C" w:rsidP="00C866F3">
      <w:r>
        <w:lastRenderedPageBreak/>
        <w:t>   “Men” he cried out with all dread laced in the words “ ride hard. To the fortress!”</w:t>
      </w:r>
    </w:p>
    <w:p w14:paraId="44817539" w14:textId="5726B872" w:rsidR="004B6F74" w:rsidRDefault="004B6F74" w:rsidP="004B6F74">
      <w:pPr>
        <w:jc w:val="center"/>
      </w:pPr>
    </w:p>
    <w:p w14:paraId="1DAC53E7" w14:textId="77777777" w:rsidR="0041767F" w:rsidRDefault="0041767F" w:rsidP="004B6F74">
      <w:pPr>
        <w:jc w:val="center"/>
      </w:pPr>
      <w:proofErr w:type="spellStart"/>
      <w:r>
        <w:t>Silkho</w:t>
      </w:r>
      <w:proofErr w:type="spellEnd"/>
    </w:p>
    <w:p w14:paraId="2D500730" w14:textId="19FD1551" w:rsidR="00FF43B1" w:rsidRDefault="00FF43B1" w:rsidP="0041767F">
      <w:proofErr w:type="spellStart"/>
      <w:r>
        <w:t>Silkho</w:t>
      </w:r>
      <w:proofErr w:type="spellEnd"/>
      <w:r>
        <w:t xml:space="preserve"> never wanted this. For weeks and weeks and days gone by, she hoped and prayed it would pass by, fleeting like the light rain in desert heat, hitting the earth and disappearing just as soon. How wrong I was, she thought. My hopes did nothing but burn my heart. And prayers, well, the gods seemed to have taken no notice. “How wrong I was” the words from her lips a painful murmur. The day had come at last, and with it disaster.</w:t>
      </w:r>
    </w:p>
    <w:p w14:paraId="72308856" w14:textId="77777777" w:rsidR="00FF43B1" w:rsidRDefault="00FF43B1" w:rsidP="0041767F">
      <w:r>
        <w:t xml:space="preserve">   </w:t>
      </w:r>
      <w:proofErr w:type="spellStart"/>
      <w:r>
        <w:t>Xhose</w:t>
      </w:r>
      <w:proofErr w:type="spellEnd"/>
      <w:r>
        <w:t xml:space="preserve"> will pay. She had not suffered so since the days of her brothers. The old man shall give toll, she vowed within herself.</w:t>
      </w:r>
    </w:p>
    <w:p w14:paraId="4AEB4B85" w14:textId="5E14F961" w:rsidR="00FF43B1" w:rsidRDefault="00FF43B1" w:rsidP="0041767F">
      <w:r>
        <w:t xml:space="preserve">   “The gates. Open the gates” the watchman cried. And open they did. Riders poured in, the flames from the fire holders showing their battered state. </w:t>
      </w:r>
      <w:proofErr w:type="spellStart"/>
      <w:r>
        <w:t>Burii</w:t>
      </w:r>
      <w:proofErr w:type="spellEnd"/>
      <w:r>
        <w:t xml:space="preserve">, out of the corner of her eye walked up a black horse, and spoke to it's rider. The words would not reach her ears, not from this high up. But </w:t>
      </w:r>
      <w:proofErr w:type="spellStart"/>
      <w:r>
        <w:t>silkho</w:t>
      </w:r>
      <w:proofErr w:type="spellEnd"/>
      <w:r>
        <w:t xml:space="preserve"> knew what he must have heard.</w:t>
      </w:r>
    </w:p>
    <w:p w14:paraId="3FBD05F5" w14:textId="77777777" w:rsidR="00FF43B1" w:rsidRDefault="00FF43B1" w:rsidP="0041767F">
      <w:r>
        <w:t xml:space="preserve">    With great effort, she climbed down to the great hall. There, they would speak.</w:t>
      </w:r>
    </w:p>
    <w:p w14:paraId="519A5D46" w14:textId="77777777" w:rsidR="00FF43B1" w:rsidRDefault="00FF43B1" w:rsidP="0041767F">
      <w:r>
        <w:t xml:space="preserve">   On the high sit beside that of her husband</w:t>
      </w:r>
    </w:p>
    <w:p w14:paraId="29F91508" w14:textId="27267BC0" w:rsidR="00FF43B1" w:rsidRDefault="00FF43B1" w:rsidP="0041767F">
      <w:r>
        <w:t>She waited. A great many others stood, fatigue in their arms and legs.</w:t>
      </w:r>
    </w:p>
    <w:p w14:paraId="53A89C23" w14:textId="77777777" w:rsidR="00FF43B1" w:rsidRDefault="00FF43B1" w:rsidP="0041767F">
      <w:r>
        <w:t xml:space="preserve">   Finally </w:t>
      </w:r>
      <w:proofErr w:type="spellStart"/>
      <w:r>
        <w:t>Nkaii</w:t>
      </w:r>
      <w:proofErr w:type="spellEnd"/>
      <w:r>
        <w:t xml:space="preserve"> and his lieutenants walked in, their faces desperately avoiding her own. Silence laden with dread filled the room, until </w:t>
      </w:r>
      <w:proofErr w:type="spellStart"/>
      <w:r>
        <w:t>Nkaii</w:t>
      </w:r>
      <w:proofErr w:type="spellEnd"/>
      <w:r>
        <w:t xml:space="preserve"> broke it:</w:t>
      </w:r>
    </w:p>
    <w:p w14:paraId="067AC874" w14:textId="1B49F948" w:rsidR="00FF43B1" w:rsidRDefault="00FF43B1" w:rsidP="0041767F">
      <w:r>
        <w:t xml:space="preserve">   “It wasn’t supposed to be so”</w:t>
      </w:r>
    </w:p>
    <w:p w14:paraId="2F68C689" w14:textId="77777777" w:rsidR="00FF43B1" w:rsidRDefault="00FF43B1" w:rsidP="0041767F">
      <w:r>
        <w:t xml:space="preserve">   The words seemed to reach no one and everyone. Whispers to her and yet a most deafening sound to her ears.</w:t>
      </w:r>
    </w:p>
    <w:p w14:paraId="619538AE" w14:textId="7E40E7D7" w:rsidR="00FF43B1" w:rsidRDefault="00FF43B1" w:rsidP="0041767F">
      <w:r>
        <w:lastRenderedPageBreak/>
        <w:t xml:space="preserve">   “What shall be done” she screamed barely holding herself. Tears welling up again. Her fingers raking the wood beneath them.</w:t>
      </w:r>
    </w:p>
    <w:p w14:paraId="34AC4CEB" w14:textId="206F49AC" w:rsidR="00FF43B1" w:rsidRDefault="00FF43B1" w:rsidP="0041767F">
      <w:r>
        <w:t xml:space="preserve">   “The boy isn’t dead </w:t>
      </w:r>
      <w:proofErr w:type="spellStart"/>
      <w:r>
        <w:t>silkho</w:t>
      </w:r>
      <w:proofErr w:type="spellEnd"/>
      <w:r>
        <w:t>. If it means anything, they found no body” he said</w:t>
      </w:r>
    </w:p>
    <w:p w14:paraId="510FA7D1" w14:textId="379382D9" w:rsidR="00FF43B1" w:rsidRDefault="00FF43B1" w:rsidP="0041767F">
      <w:r>
        <w:t xml:space="preserve">   “It means little and less” her voice rising higher.</w:t>
      </w:r>
    </w:p>
    <w:p w14:paraId="60A5CB99" w14:textId="0EB1F9CD" w:rsidR="00FF43B1" w:rsidRDefault="00FF43B1" w:rsidP="0041767F">
      <w:r>
        <w:t xml:space="preserve">   </w:t>
      </w:r>
      <w:proofErr w:type="spellStart"/>
      <w:r>
        <w:t>Burii</w:t>
      </w:r>
      <w:proofErr w:type="spellEnd"/>
      <w:r>
        <w:t xml:space="preserve"> cut in “My lord you know what this means. Say the words”</w:t>
      </w:r>
    </w:p>
    <w:p w14:paraId="5380A225" w14:textId="77777777" w:rsidR="00FF43B1" w:rsidRDefault="00FF43B1" w:rsidP="0041767F">
      <w:r>
        <w:t xml:space="preserve">   At that moment the weariness fled from the arms of the men. Their eyes blazing with anger. They waited.</w:t>
      </w:r>
    </w:p>
    <w:p w14:paraId="08D93F0F" w14:textId="2D303C71" w:rsidR="00FF43B1" w:rsidRDefault="00FF43B1" w:rsidP="0041767F">
      <w:r>
        <w:t xml:space="preserve">   “</w:t>
      </w:r>
      <w:proofErr w:type="spellStart"/>
      <w:r>
        <w:t>Nkaii</w:t>
      </w:r>
      <w:proofErr w:type="spellEnd"/>
      <w:r>
        <w:t xml:space="preserve"> they shall answer for his blood. This calls for blood spilled”</w:t>
      </w:r>
    </w:p>
    <w:p w14:paraId="1154DF38" w14:textId="0FB54382" w:rsidR="00FF43B1" w:rsidRDefault="00FF43B1" w:rsidP="0041767F">
      <w:r>
        <w:t xml:space="preserve">   </w:t>
      </w:r>
      <w:r w:rsidR="007528D4">
        <w:t>He</w:t>
      </w:r>
      <w:r>
        <w:t xml:space="preserve"> gripped his spear, his eyes roving around the hall, finally settling on </w:t>
      </w:r>
      <w:r w:rsidR="0026382E">
        <w:t>her and spoke</w:t>
      </w:r>
    </w:p>
    <w:p w14:paraId="000426BD" w14:textId="37EB9DC1" w:rsidR="00FF43B1" w:rsidRDefault="00FF43B1" w:rsidP="0041767F">
      <w:r>
        <w:t xml:space="preserve">   “Blood</w:t>
      </w:r>
      <w:r w:rsidR="007528D4">
        <w:t>,</w:t>
      </w:r>
      <w:r>
        <w:t xml:space="preserve"> yes. Blood and steel”</w:t>
      </w:r>
    </w:p>
    <w:p w14:paraId="3A4EC766" w14:textId="77777777" w:rsidR="00FF43B1" w:rsidRPr="00E814CF" w:rsidRDefault="00FF43B1" w:rsidP="0041767F">
      <w:r>
        <w:t xml:space="preserve">   </w:t>
      </w:r>
    </w:p>
    <w:tbl>
      <w:tblPr>
        <w:tblStyle w:val="Generaltable"/>
        <w:tblW w:w="6302" w:type="pct"/>
        <w:tblLook w:val="04A0" w:firstRow="1" w:lastRow="0" w:firstColumn="1" w:lastColumn="0" w:noHBand="0" w:noVBand="1"/>
        <w:tblCaption w:val="Sample content table"/>
      </w:tblPr>
      <w:tblGrid>
        <w:gridCol w:w="3136"/>
        <w:gridCol w:w="3877"/>
        <w:gridCol w:w="3877"/>
      </w:tblGrid>
      <w:tr w:rsidR="00A07B86" w:rsidRPr="00E814CF" w14:paraId="5EB1138C" w14:textId="77777777" w:rsidTr="004F2CA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36" w:type="dxa"/>
          </w:tcPr>
          <w:p w14:paraId="02BB3E63" w14:textId="77777777" w:rsidR="00A07B86" w:rsidRPr="00A63312" w:rsidRDefault="00A07B86" w:rsidP="00C866F3"/>
        </w:tc>
        <w:tc>
          <w:tcPr>
            <w:tcW w:w="3877" w:type="dxa"/>
          </w:tcPr>
          <w:p w14:paraId="645503D3" w14:textId="77777777" w:rsidR="00A07B86" w:rsidRPr="00A63312" w:rsidRDefault="00A07B86" w:rsidP="00C866F3">
            <w:pPr>
              <w:cnfStyle w:val="100000000000" w:firstRow="1" w:lastRow="0" w:firstColumn="0" w:lastColumn="0" w:oddVBand="0" w:evenVBand="0" w:oddHBand="0" w:evenHBand="0" w:firstRowFirstColumn="0" w:firstRowLastColumn="0" w:lastRowFirstColumn="0" w:lastRowLastColumn="0"/>
            </w:pPr>
          </w:p>
        </w:tc>
        <w:tc>
          <w:tcPr>
            <w:tcW w:w="3877" w:type="dxa"/>
          </w:tcPr>
          <w:p w14:paraId="2C80A7C6" w14:textId="77777777" w:rsidR="00A07B86" w:rsidRPr="00A63312" w:rsidRDefault="00A07B86" w:rsidP="00C866F3">
            <w:pPr>
              <w:cnfStyle w:val="100000000000" w:firstRow="1" w:lastRow="0" w:firstColumn="0" w:lastColumn="0" w:oddVBand="0" w:evenVBand="0" w:oddHBand="0" w:evenHBand="0" w:firstRowFirstColumn="0" w:firstRowLastColumn="0" w:lastRowFirstColumn="0" w:lastRowLastColumn="0"/>
            </w:pPr>
          </w:p>
        </w:tc>
      </w:tr>
    </w:tbl>
    <w:p w14:paraId="4A47B9AD" w14:textId="77777777" w:rsidR="00A07B86" w:rsidRPr="00E814CF" w:rsidRDefault="00A07B86" w:rsidP="00C866F3"/>
    <w:sectPr w:rsidR="00A07B86" w:rsidRPr="00E814CF">
      <w:footerReference w:type="default" r:id="rId12"/>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4B50D" w14:textId="77777777" w:rsidR="009460C5" w:rsidRDefault="009460C5">
      <w:pPr>
        <w:spacing w:after="0" w:line="240" w:lineRule="auto"/>
      </w:pPr>
      <w:r>
        <w:separator/>
      </w:r>
    </w:p>
  </w:endnote>
  <w:endnote w:type="continuationSeparator" w:id="0">
    <w:p w14:paraId="1EA261B8" w14:textId="77777777" w:rsidR="009460C5" w:rsidRDefault="00946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notTrueType/>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6392255"/>
      <w:docPartObj>
        <w:docPartGallery w:val="Page Numbers (Bottom of Page)"/>
        <w:docPartUnique/>
      </w:docPartObj>
    </w:sdtPr>
    <w:sdtEndPr>
      <w:rPr>
        <w:noProof/>
      </w:rPr>
    </w:sdtEndPr>
    <w:sdtContent>
      <w:p w14:paraId="219634C1" w14:textId="77777777" w:rsidR="00A07B86" w:rsidRDefault="00B70797">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C6C3D" w14:textId="77777777" w:rsidR="009460C5" w:rsidRDefault="009460C5">
      <w:pPr>
        <w:spacing w:after="0" w:line="240" w:lineRule="auto"/>
      </w:pPr>
      <w:r>
        <w:separator/>
      </w:r>
    </w:p>
  </w:footnote>
  <w:footnote w:type="continuationSeparator" w:id="0">
    <w:p w14:paraId="3A4BFD8A" w14:textId="77777777" w:rsidR="009460C5" w:rsidRDefault="009460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3C32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BD273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76E13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E812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78033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54850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C84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A605F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142D7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70CA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0A762B"/>
    <w:multiLevelType w:val="hybridMultilevel"/>
    <w:tmpl w:val="281E5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81552"/>
    <w:multiLevelType w:val="hybridMultilevel"/>
    <w:tmpl w:val="3078B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416C3"/>
    <w:multiLevelType w:val="hybridMultilevel"/>
    <w:tmpl w:val="BC468424"/>
    <w:lvl w:ilvl="0" w:tplc="369ECFAA">
      <w:start w:val="1"/>
      <w:numFmt w:val="bullet"/>
      <w:lvlText w:val=""/>
      <w:lvlJc w:val="left"/>
      <w:pPr>
        <w:ind w:left="360" w:hanging="360"/>
      </w:pPr>
      <w:rPr>
        <w:rFonts w:ascii="Symbol" w:hAnsi="Symbol" w:hint="default"/>
        <w:color w:val="F75952" w:themeColor="accent1"/>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14024"/>
    <w:multiLevelType w:val="hybridMultilevel"/>
    <w:tmpl w:val="B944D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1F3BC3"/>
    <w:multiLevelType w:val="hybridMultilevel"/>
    <w:tmpl w:val="FB6AD80A"/>
    <w:lvl w:ilvl="0" w:tplc="7EEE0B26">
      <w:start w:val="1"/>
      <w:numFmt w:val="decimal"/>
      <w:pStyle w:val="ListNumber"/>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FA4E73"/>
    <w:multiLevelType w:val="hybridMultilevel"/>
    <w:tmpl w:val="B9BCD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734274"/>
    <w:multiLevelType w:val="hybridMultilevel"/>
    <w:tmpl w:val="28DC00DE"/>
    <w:lvl w:ilvl="0" w:tplc="08B453DE">
      <w:start w:val="1"/>
      <w:numFmt w:val="bullet"/>
      <w:pStyle w:val="ListBullet"/>
      <w:lvlText w:val=""/>
      <w:lvlJc w:val="left"/>
      <w:pPr>
        <w:tabs>
          <w:tab w:val="num" w:pos="360"/>
        </w:tabs>
        <w:ind w:left="360" w:hanging="360"/>
      </w:pPr>
      <w:rPr>
        <w:rFonts w:ascii="Symbol" w:hAnsi="Symbol" w:hint="default"/>
        <w:color w:val="F7595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4836441">
    <w:abstractNumId w:val="9"/>
  </w:num>
  <w:num w:numId="2" w16cid:durableId="1132790163">
    <w:abstractNumId w:val="12"/>
  </w:num>
  <w:num w:numId="3" w16cid:durableId="1970162863">
    <w:abstractNumId w:val="12"/>
  </w:num>
  <w:num w:numId="4" w16cid:durableId="1246842306">
    <w:abstractNumId w:val="12"/>
  </w:num>
  <w:num w:numId="5" w16cid:durableId="684330693">
    <w:abstractNumId w:val="12"/>
  </w:num>
  <w:num w:numId="6" w16cid:durableId="89081716">
    <w:abstractNumId w:val="8"/>
  </w:num>
  <w:num w:numId="7" w16cid:durableId="1172065661">
    <w:abstractNumId w:val="16"/>
  </w:num>
  <w:num w:numId="8" w16cid:durableId="575287313">
    <w:abstractNumId w:val="7"/>
  </w:num>
  <w:num w:numId="9" w16cid:durableId="694888974">
    <w:abstractNumId w:val="6"/>
  </w:num>
  <w:num w:numId="10" w16cid:durableId="1232546997">
    <w:abstractNumId w:val="5"/>
  </w:num>
  <w:num w:numId="11" w16cid:durableId="1817717058">
    <w:abstractNumId w:val="4"/>
  </w:num>
  <w:num w:numId="12" w16cid:durableId="2117170634">
    <w:abstractNumId w:val="3"/>
  </w:num>
  <w:num w:numId="13" w16cid:durableId="735472456">
    <w:abstractNumId w:val="2"/>
  </w:num>
  <w:num w:numId="14" w16cid:durableId="1640305568">
    <w:abstractNumId w:val="1"/>
  </w:num>
  <w:num w:numId="15" w16cid:durableId="1006372281">
    <w:abstractNumId w:val="0"/>
  </w:num>
  <w:num w:numId="16" w16cid:durableId="625161178">
    <w:abstractNumId w:val="14"/>
  </w:num>
  <w:num w:numId="17" w16cid:durableId="1283077094">
    <w:abstractNumId w:val="10"/>
  </w:num>
  <w:num w:numId="18" w16cid:durableId="1969899467">
    <w:abstractNumId w:val="15"/>
  </w:num>
  <w:num w:numId="19" w16cid:durableId="379473859">
    <w:abstractNumId w:val="11"/>
  </w:num>
  <w:num w:numId="20" w16cid:durableId="6585068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9F7"/>
    <w:rsid w:val="00030A43"/>
    <w:rsid w:val="00066668"/>
    <w:rsid w:val="000D0138"/>
    <w:rsid w:val="000E5108"/>
    <w:rsid w:val="000F29F7"/>
    <w:rsid w:val="001066F4"/>
    <w:rsid w:val="00164005"/>
    <w:rsid w:val="00175905"/>
    <w:rsid w:val="001A055E"/>
    <w:rsid w:val="001B777D"/>
    <w:rsid w:val="00261DF6"/>
    <w:rsid w:val="0026382E"/>
    <w:rsid w:val="00276A95"/>
    <w:rsid w:val="002917B8"/>
    <w:rsid w:val="00376B1B"/>
    <w:rsid w:val="00396369"/>
    <w:rsid w:val="003A6E01"/>
    <w:rsid w:val="003E4EF2"/>
    <w:rsid w:val="0041669D"/>
    <w:rsid w:val="0041767F"/>
    <w:rsid w:val="00446619"/>
    <w:rsid w:val="004B6F74"/>
    <w:rsid w:val="004C2093"/>
    <w:rsid w:val="004D2DBC"/>
    <w:rsid w:val="004D596E"/>
    <w:rsid w:val="004E6597"/>
    <w:rsid w:val="004F2CA4"/>
    <w:rsid w:val="00500C19"/>
    <w:rsid w:val="00506FEA"/>
    <w:rsid w:val="00514DB3"/>
    <w:rsid w:val="00555F06"/>
    <w:rsid w:val="0059140C"/>
    <w:rsid w:val="005A2825"/>
    <w:rsid w:val="006237FF"/>
    <w:rsid w:val="006579BC"/>
    <w:rsid w:val="00711D46"/>
    <w:rsid w:val="007528D4"/>
    <w:rsid w:val="00764D08"/>
    <w:rsid w:val="0077775C"/>
    <w:rsid w:val="007A551F"/>
    <w:rsid w:val="007A663D"/>
    <w:rsid w:val="00812905"/>
    <w:rsid w:val="00825C4C"/>
    <w:rsid w:val="00841A53"/>
    <w:rsid w:val="008875C1"/>
    <w:rsid w:val="008A3490"/>
    <w:rsid w:val="00936495"/>
    <w:rsid w:val="009460C5"/>
    <w:rsid w:val="00980A37"/>
    <w:rsid w:val="00A06778"/>
    <w:rsid w:val="00A07B86"/>
    <w:rsid w:val="00A16A3D"/>
    <w:rsid w:val="00A24652"/>
    <w:rsid w:val="00A420C8"/>
    <w:rsid w:val="00A63312"/>
    <w:rsid w:val="00A87567"/>
    <w:rsid w:val="00B01116"/>
    <w:rsid w:val="00B55C99"/>
    <w:rsid w:val="00B70797"/>
    <w:rsid w:val="00BE22B4"/>
    <w:rsid w:val="00BE46C0"/>
    <w:rsid w:val="00C460AF"/>
    <w:rsid w:val="00C46513"/>
    <w:rsid w:val="00C57E19"/>
    <w:rsid w:val="00C6139F"/>
    <w:rsid w:val="00C866F3"/>
    <w:rsid w:val="00C912B1"/>
    <w:rsid w:val="00C92015"/>
    <w:rsid w:val="00CC39DD"/>
    <w:rsid w:val="00CF5772"/>
    <w:rsid w:val="00D8780A"/>
    <w:rsid w:val="00DB0F88"/>
    <w:rsid w:val="00DE5063"/>
    <w:rsid w:val="00DF7476"/>
    <w:rsid w:val="00E03E61"/>
    <w:rsid w:val="00E05A90"/>
    <w:rsid w:val="00E06D05"/>
    <w:rsid w:val="00E6732F"/>
    <w:rsid w:val="00E77E21"/>
    <w:rsid w:val="00E814CF"/>
    <w:rsid w:val="00ED0F77"/>
    <w:rsid w:val="00F504B4"/>
    <w:rsid w:val="00FF17C1"/>
    <w:rsid w:val="00FF4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1FCB3"/>
  <w15:chartTrackingRefBased/>
  <w15:docId w15:val="{2DD4EDC6-B370-C043-85C7-0A071437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F5F5F" w:themeColor="text2" w:themeTint="BF"/>
        <w:sz w:val="24"/>
        <w:szCs w:val="24"/>
        <w:lang w:val="en-US" w:eastAsia="ja-JP"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3"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8"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0"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after="3700" w:line="240" w:lineRule="auto"/>
      <w:contextualSpacing/>
      <w:outlineLvl w:val="0"/>
    </w:pPr>
    <w:rPr>
      <w:rFonts w:asciiTheme="majorHAnsi" w:eastAsiaTheme="majorEastAsia" w:hAnsiTheme="majorHAnsi" w:cstheme="majorBidi"/>
      <w:b/>
      <w:caps/>
      <w:color w:val="2A2A2A" w:themeColor="text2"/>
      <w:sz w:val="90"/>
      <w:szCs w:val="32"/>
    </w:rPr>
  </w:style>
  <w:style w:type="paragraph" w:styleId="Heading2">
    <w:name w:val="heading 2"/>
    <w:basedOn w:val="Normal"/>
    <w:next w:val="Normal"/>
    <w:link w:val="Heading2Char"/>
    <w:uiPriority w:val="9"/>
    <w:unhideWhenUsed/>
    <w:qFormat/>
    <w:pPr>
      <w:keepNext/>
      <w:keepLines/>
      <w:spacing w:before="40" w:after="280" w:line="240" w:lineRule="auto"/>
      <w:contextualSpacing/>
      <w:outlineLvl w:val="1"/>
    </w:pPr>
    <w:rPr>
      <w:rFonts w:asciiTheme="majorHAnsi" w:hAnsiTheme="majorHAnsi" w:cstheme="majorBidi"/>
      <w:b/>
      <w:caps/>
      <w:color w:val="2A2A2A" w:themeColor="text2"/>
      <w:sz w:val="28"/>
      <w:szCs w:val="26"/>
    </w:rPr>
  </w:style>
  <w:style w:type="paragraph" w:styleId="Heading3">
    <w:name w:val="heading 3"/>
    <w:basedOn w:val="Normal"/>
    <w:next w:val="Normal"/>
    <w:link w:val="Heading3Char"/>
    <w:uiPriority w:val="9"/>
    <w:semiHidden/>
    <w:unhideWhenUsed/>
    <w:qFormat/>
    <w:pPr>
      <w:keepNext/>
      <w:keepLines/>
      <w:spacing w:before="317" w:after="317"/>
      <w:contextualSpacing/>
      <w:outlineLvl w:val="2"/>
    </w:pPr>
    <w:rPr>
      <w:rFonts w:asciiTheme="majorHAnsi" w:eastAsiaTheme="majorEastAsia" w:hAnsiTheme="majorHAnsi" w:cstheme="majorBidi"/>
      <w:b/>
      <w:color w:val="F75952" w:themeColor="accent1"/>
    </w:rPr>
  </w:style>
  <w:style w:type="paragraph" w:styleId="Heading4">
    <w:name w:val="heading 4"/>
    <w:basedOn w:val="Normal"/>
    <w:next w:val="Normal"/>
    <w:link w:val="Heading4Char"/>
    <w:uiPriority w:val="9"/>
    <w:semiHidden/>
    <w:unhideWhenUsed/>
    <w:qFormat/>
    <w:pPr>
      <w:keepNext/>
      <w:keepLines/>
      <w:spacing w:before="317" w:after="317"/>
      <w:contextualSpacing/>
      <w:outlineLvl w:val="3"/>
    </w:pPr>
    <w:rPr>
      <w:rFonts w:asciiTheme="majorHAnsi" w:eastAsiaTheme="majorEastAsia" w:hAnsiTheme="majorHAnsi" w:cstheme="majorBidi"/>
      <w:b/>
      <w:i/>
      <w:iCs/>
      <w:color w:val="2A2A2A" w:themeColor="text2"/>
    </w:rPr>
  </w:style>
  <w:style w:type="paragraph" w:styleId="Heading5">
    <w:name w:val="heading 5"/>
    <w:basedOn w:val="Normal"/>
    <w:next w:val="Normal"/>
    <w:link w:val="Heading5Char"/>
    <w:uiPriority w:val="9"/>
    <w:semiHidden/>
    <w:unhideWhenUsed/>
    <w:qFormat/>
    <w:pPr>
      <w:keepNext/>
      <w:keepLines/>
      <w:spacing w:before="317" w:after="317"/>
      <w:outlineLvl w:val="4"/>
    </w:pPr>
    <w:rPr>
      <w:rFonts w:asciiTheme="majorHAnsi" w:eastAsiaTheme="majorEastAsia" w:hAnsiTheme="majorHAnsi" w:cstheme="majorBidi"/>
      <w:b/>
      <w:i/>
    </w:rPr>
  </w:style>
  <w:style w:type="paragraph" w:styleId="Heading6">
    <w:name w:val="heading 6"/>
    <w:basedOn w:val="Normal"/>
    <w:next w:val="Normal"/>
    <w:link w:val="Heading6Char"/>
    <w:uiPriority w:val="9"/>
    <w:semiHidden/>
    <w:unhideWhenUsed/>
    <w:qFormat/>
    <w:pPr>
      <w:keepNext/>
      <w:keepLines/>
      <w:spacing w:before="317" w:after="317"/>
      <w:contextualSpacing/>
      <w:outlineLvl w:val="5"/>
    </w:pPr>
    <w:rPr>
      <w:rFonts w:asciiTheme="majorHAnsi" w:eastAsiaTheme="majorEastAsia" w:hAnsiTheme="majorHAnsi" w:cstheme="majorBidi"/>
      <w:b/>
      <w:caps/>
      <w:color w:val="2A2A2A" w:themeColor="text2"/>
    </w:rPr>
  </w:style>
  <w:style w:type="paragraph" w:styleId="Heading7">
    <w:name w:val="heading 7"/>
    <w:basedOn w:val="Normal"/>
    <w:next w:val="Normal"/>
    <w:link w:val="Heading7Char"/>
    <w:uiPriority w:val="9"/>
    <w:semiHidden/>
    <w:unhideWhenUsed/>
    <w:qFormat/>
    <w:pPr>
      <w:keepNext/>
      <w:keepLines/>
      <w:spacing w:before="317" w:after="317"/>
      <w:contextualSpacing/>
      <w:outlineLvl w:val="6"/>
    </w:pPr>
    <w:rPr>
      <w:rFonts w:asciiTheme="majorHAnsi" w:eastAsiaTheme="majorEastAsia" w:hAnsiTheme="majorHAnsi" w:cstheme="majorBidi"/>
      <w:b/>
      <w:iCs/>
      <w:color w:val="F75952" w:themeColor="accent1"/>
      <w:sz w:val="20"/>
    </w:rPr>
  </w:style>
  <w:style w:type="paragraph" w:styleId="Heading8">
    <w:name w:val="heading 8"/>
    <w:basedOn w:val="Normal"/>
    <w:next w:val="Normal"/>
    <w:link w:val="Heading8Char"/>
    <w:uiPriority w:val="9"/>
    <w:semiHidden/>
    <w:unhideWhenUsed/>
    <w:qFormat/>
    <w:pPr>
      <w:keepNext/>
      <w:keepLines/>
      <w:spacing w:before="317" w:after="317"/>
      <w:contextualSpacing/>
      <w:outlineLvl w:val="7"/>
    </w:pPr>
    <w:rPr>
      <w:rFonts w:asciiTheme="majorHAnsi" w:eastAsiaTheme="majorEastAsia" w:hAnsiTheme="majorHAnsi" w:cstheme="majorBidi"/>
      <w:b/>
      <w:i/>
      <w:color w:val="2A2A2A" w:themeColor="text2"/>
      <w:sz w:val="20"/>
      <w:szCs w:val="21"/>
    </w:rPr>
  </w:style>
  <w:style w:type="paragraph" w:styleId="Heading9">
    <w:name w:val="heading 9"/>
    <w:basedOn w:val="Normal"/>
    <w:next w:val="Normal"/>
    <w:link w:val="Heading9Char"/>
    <w:uiPriority w:val="9"/>
    <w:semiHidden/>
    <w:unhideWhenUsed/>
    <w:qFormat/>
    <w:pPr>
      <w:keepNext/>
      <w:keepLines/>
      <w:spacing w:before="317" w:after="317"/>
      <w:contextualSpacing/>
      <w:outlineLvl w:val="8"/>
    </w:pPr>
    <w:rPr>
      <w:rFonts w:asciiTheme="majorHAnsi" w:eastAsiaTheme="majorEastAsia" w:hAnsiTheme="majorHAnsi" w:cstheme="majorBidi"/>
      <w:b/>
      <w:i/>
      <w:iCs/>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caps/>
      <w:color w:val="2A2A2A" w:themeColor="text2"/>
      <w:sz w:val="90"/>
      <w:szCs w:val="32"/>
    </w:rPr>
  </w:style>
  <w:style w:type="character" w:customStyle="1" w:styleId="Heading2Char">
    <w:name w:val="Heading 2 Char"/>
    <w:basedOn w:val="DefaultParagraphFont"/>
    <w:link w:val="Heading2"/>
    <w:uiPriority w:val="9"/>
    <w:rPr>
      <w:rFonts w:asciiTheme="majorHAnsi" w:hAnsiTheme="majorHAnsi" w:cstheme="majorBidi"/>
      <w:b/>
      <w:caps/>
      <w:color w:val="2A2A2A" w:themeColor="text2"/>
      <w:sz w:val="28"/>
      <w:szCs w:val="26"/>
    </w:rPr>
  </w:style>
  <w:style w:type="paragraph" w:styleId="ListBullet">
    <w:name w:val="List Bullet"/>
    <w:basedOn w:val="Normal"/>
    <w:uiPriority w:val="12"/>
    <w:qFormat/>
    <w:pPr>
      <w:numPr>
        <w:numId w:val="7"/>
      </w:numPr>
      <w:spacing w:after="160"/>
    </w:pPr>
    <w:rPr>
      <w:i/>
      <w:szCs w:val="20"/>
    </w:rPr>
  </w:style>
  <w:style w:type="character" w:styleId="PlaceholderText">
    <w:name w:val="Placeholder Text"/>
    <w:basedOn w:val="DefaultParagraphFont"/>
    <w:uiPriority w:val="99"/>
    <w:semiHidden/>
    <w:rPr>
      <w:color w:val="808080"/>
    </w:rPr>
  </w:style>
  <w:style w:type="paragraph" w:styleId="Quote">
    <w:name w:val="Quote"/>
    <w:basedOn w:val="Normal"/>
    <w:next w:val="Normal"/>
    <w:link w:val="QuoteChar"/>
    <w:uiPriority w:val="10"/>
    <w:qFormat/>
    <w:pPr>
      <w:spacing w:before="320" w:after="320" w:line="264" w:lineRule="auto"/>
      <w:contextualSpacing/>
    </w:pPr>
    <w:rPr>
      <w:b/>
      <w:iCs/>
      <w:color w:val="F75952" w:themeColor="accent1"/>
      <w:sz w:val="54"/>
    </w:rPr>
  </w:style>
  <w:style w:type="character" w:customStyle="1" w:styleId="QuoteChar">
    <w:name w:val="Quote Char"/>
    <w:basedOn w:val="DefaultParagraphFont"/>
    <w:link w:val="Quote"/>
    <w:uiPriority w:val="10"/>
    <w:rPr>
      <w:b/>
      <w:iCs/>
      <w:color w:val="F75952" w:themeColor="accent1"/>
      <w:sz w:val="5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color w:val="F75952"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i/>
      <w:iCs/>
      <w:color w:val="2A2A2A" w:themeColor="text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aps/>
      <w:color w:val="2A2A2A" w:themeColor="text2"/>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Cs/>
      <w:color w:val="F75952" w:themeColor="accent1"/>
      <w:sz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b/>
      <w:i/>
      <w:color w:val="2A2A2A" w:themeColor="text2"/>
      <w:sz w:val="20"/>
      <w:szCs w:val="21"/>
    </w:rPr>
  </w:style>
  <w:style w:type="paragraph" w:styleId="Index3">
    <w:name w:val="index 3"/>
    <w:basedOn w:val="Normal"/>
    <w:next w:val="Normal"/>
    <w:autoRedefine/>
    <w:uiPriority w:val="99"/>
    <w:semiHidden/>
    <w:unhideWhenUsed/>
    <w:pPr>
      <w:spacing w:before="317" w:after="317" w:line="240" w:lineRule="auto"/>
      <w:ind w:left="720" w:hanging="245"/>
      <w:contextualSpacing/>
    </w:pPr>
    <w:rPr>
      <w:b/>
      <w:color w:val="F75952" w:themeColor="accent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
      <w:iCs/>
      <w:sz w:val="20"/>
      <w:szCs w:val="21"/>
    </w:rPr>
  </w:style>
  <w:style w:type="character" w:styleId="Emphasis">
    <w:name w:val="Emphasis"/>
    <w:basedOn w:val="DefaultParagraphFont"/>
    <w:uiPriority w:val="10"/>
    <w:qFormat/>
    <w:rPr>
      <w:b w:val="0"/>
      <w:i w:val="0"/>
      <w:iCs/>
      <w:color w:val="F75952" w:themeColor="accent1"/>
    </w:rPr>
  </w:style>
  <w:style w:type="paragraph" w:styleId="IntenseQuote">
    <w:name w:val="Intense Quote"/>
    <w:basedOn w:val="Normal"/>
    <w:next w:val="Normal"/>
    <w:link w:val="IntenseQuoteChar"/>
    <w:uiPriority w:val="30"/>
    <w:semiHidden/>
    <w:unhideWhenUsed/>
    <w:qFormat/>
    <w:pPr>
      <w:spacing w:before="320" w:after="320" w:line="264" w:lineRule="auto"/>
      <w:contextualSpacing/>
    </w:pPr>
    <w:rPr>
      <w:b/>
      <w:i/>
      <w:iCs/>
      <w:color w:val="F75952" w:themeColor="accent1"/>
      <w:sz w:val="54"/>
    </w:rPr>
  </w:style>
  <w:style w:type="character" w:customStyle="1" w:styleId="IntenseQuoteChar">
    <w:name w:val="Intense Quote Char"/>
    <w:basedOn w:val="DefaultParagraphFont"/>
    <w:link w:val="IntenseQuote"/>
    <w:uiPriority w:val="30"/>
    <w:semiHidden/>
    <w:rPr>
      <w:b/>
      <w:i/>
      <w:iCs/>
      <w:color w:val="F75952" w:themeColor="accent1"/>
      <w:sz w:val="54"/>
    </w:rPr>
  </w:style>
  <w:style w:type="paragraph" w:styleId="ListParagraph">
    <w:name w:val="List Paragraph"/>
    <w:basedOn w:val="Normal"/>
    <w:uiPriority w:val="34"/>
    <w:unhideWhenUsed/>
    <w:qFormat/>
    <w:pPr>
      <w:contextualSpacing/>
    </w:pPr>
    <w:rPr>
      <w:i/>
    </w:rPr>
  </w:style>
  <w:style w:type="paragraph" w:styleId="Caption">
    <w:name w:val="caption"/>
    <w:basedOn w:val="Normal"/>
    <w:next w:val="Normal"/>
    <w:uiPriority w:val="35"/>
    <w:semiHidden/>
    <w:unhideWhenUsed/>
    <w:qFormat/>
    <w:pPr>
      <w:spacing w:line="240" w:lineRule="auto"/>
    </w:pPr>
    <w:rPr>
      <w:i/>
      <w:iCs/>
      <w:sz w:val="20"/>
      <w:szCs w:val="18"/>
    </w:rPr>
  </w:style>
  <w:style w:type="paragraph" w:styleId="TOCHeading">
    <w:name w:val="TOC Heading"/>
    <w:basedOn w:val="Heading1"/>
    <w:next w:val="Normal"/>
    <w:uiPriority w:val="38"/>
    <w:qFormat/>
    <w:pPr>
      <w:spacing w:after="1320"/>
      <w:outlineLvl w:val="9"/>
    </w:pPr>
  </w:style>
  <w:style w:type="paragraph" w:styleId="Footer">
    <w:name w:val="footer"/>
    <w:basedOn w:val="Normal"/>
    <w:link w:val="FooterChar"/>
    <w:uiPriority w:val="99"/>
    <w:unhideWhenUsed/>
    <w:qFormat/>
    <w:pPr>
      <w:spacing w:after="0" w:line="240" w:lineRule="auto"/>
    </w:pPr>
    <w:rPr>
      <w:b/>
      <w:color w:val="F75952" w:themeColor="accent1"/>
      <w:sz w:val="38"/>
      <w:szCs w:val="38"/>
    </w:rPr>
  </w:style>
  <w:style w:type="character" w:customStyle="1" w:styleId="FooterChar">
    <w:name w:val="Footer Char"/>
    <w:basedOn w:val="DefaultParagraphFont"/>
    <w:link w:val="Footer"/>
    <w:uiPriority w:val="99"/>
    <w:rPr>
      <w:b/>
      <w:color w:val="F75952" w:themeColor="accent1"/>
      <w:sz w:val="38"/>
      <w:szCs w:val="38"/>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IntenseEmphasis">
    <w:name w:val="Intense Emphasis"/>
    <w:basedOn w:val="DefaultParagraphFont"/>
    <w:uiPriority w:val="21"/>
    <w:semiHidden/>
    <w:unhideWhenUsed/>
    <w:qFormat/>
    <w:rPr>
      <w:b/>
      <w:i/>
      <w:iCs/>
      <w:caps/>
      <w:smallCaps w:val="0"/>
      <w:color w:val="F75952" w:themeColor="accent1"/>
    </w:rPr>
  </w:style>
  <w:style w:type="character" w:styleId="IntenseReference">
    <w:name w:val="Intense Reference"/>
    <w:basedOn w:val="DefaultParagraphFont"/>
    <w:uiPriority w:val="32"/>
    <w:semiHidden/>
    <w:unhideWhenUsed/>
    <w:qFormat/>
    <w:rPr>
      <w:b/>
      <w:bCs/>
      <w:caps/>
      <w:smallCaps w:val="0"/>
      <w:color w:val="3E3E3E" w:themeColor="text2" w:themeTint="E6"/>
      <w:spacing w:val="0"/>
    </w:rPr>
  </w:style>
  <w:style w:type="character" w:styleId="Strong">
    <w:name w:val="Strong"/>
    <w:basedOn w:val="DefaultParagraphFont"/>
    <w:uiPriority w:val="8"/>
    <w:semiHidden/>
    <w:unhideWhenUsed/>
    <w:qFormat/>
    <w:rPr>
      <w:b/>
      <w:bCs/>
      <w:color w:val="3E3E3E" w:themeColor="text2" w:themeTint="E6"/>
    </w:rPr>
  </w:style>
  <w:style w:type="character" w:styleId="SubtleEmphasis">
    <w:name w:val="Subtle Emphasis"/>
    <w:basedOn w:val="DefaultParagraphFont"/>
    <w:uiPriority w:val="19"/>
    <w:semiHidden/>
    <w:unhideWhenUsed/>
    <w:qFormat/>
    <w:rPr>
      <w:i/>
      <w:iCs/>
      <w:color w:val="5F5F5F" w:themeColor="text2" w:themeTint="BF"/>
    </w:rPr>
  </w:style>
  <w:style w:type="character" w:styleId="SubtleReference">
    <w:name w:val="Subtle Reference"/>
    <w:basedOn w:val="DefaultParagraphFont"/>
    <w:uiPriority w:val="31"/>
    <w:semiHidden/>
    <w:unhideWhenUsed/>
    <w:qFormat/>
    <w:rPr>
      <w:caps/>
      <w:smallCaps w:val="0"/>
      <w:color w:val="5F5F5F" w:themeColor="text2" w:themeTint="BF"/>
    </w:rPr>
  </w:style>
  <w:style w:type="character" w:styleId="BookTitle">
    <w:name w:val="Book Title"/>
    <w:basedOn w:val="DefaultParagraphFont"/>
    <w:uiPriority w:val="33"/>
    <w:semiHidden/>
    <w:unhideWhenUsed/>
    <w:qFormat/>
    <w:rPr>
      <w:b w:val="0"/>
      <w:bCs/>
      <w:i/>
      <w:iCs/>
      <w:color w:val="3E3E3E" w:themeColor="text2" w:themeTint="E6"/>
      <w:spacing w:val="0"/>
    </w:rPr>
  </w:style>
  <w:style w:type="paragraph" w:styleId="Title">
    <w:name w:val="Title"/>
    <w:basedOn w:val="Normal"/>
    <w:next w:val="Subtitle"/>
    <w:link w:val="TitleChar"/>
    <w:uiPriority w:val="1"/>
    <w:qFormat/>
    <w:pPr>
      <w:spacing w:after="280" w:line="240" w:lineRule="auto"/>
      <w:contextualSpacing/>
    </w:pPr>
    <w:rPr>
      <w:rFonts w:asciiTheme="majorHAnsi" w:eastAsiaTheme="majorEastAsia" w:hAnsiTheme="majorHAnsi" w:cstheme="majorBidi"/>
      <w:b/>
      <w:caps/>
      <w:color w:val="2A2A2A" w:themeColor="text2"/>
      <w:kern w:val="28"/>
      <w:sz w:val="100"/>
      <w:szCs w:val="56"/>
    </w:rPr>
  </w:style>
  <w:style w:type="character" w:customStyle="1" w:styleId="TitleChar">
    <w:name w:val="Title Char"/>
    <w:basedOn w:val="DefaultParagraphFont"/>
    <w:link w:val="Title"/>
    <w:uiPriority w:val="1"/>
    <w:rPr>
      <w:rFonts w:asciiTheme="majorHAnsi" w:eastAsiaTheme="majorEastAsia" w:hAnsiTheme="majorHAnsi" w:cstheme="majorBidi"/>
      <w:b/>
      <w:caps/>
      <w:color w:val="2A2A2A" w:themeColor="text2"/>
      <w:kern w:val="28"/>
      <w:sz w:val="100"/>
      <w:szCs w:val="56"/>
    </w:rPr>
  </w:style>
  <w:style w:type="paragraph" w:styleId="Subtitle">
    <w:name w:val="Subtitle"/>
    <w:basedOn w:val="Normal"/>
    <w:next w:val="Author"/>
    <w:link w:val="SubtitleChar"/>
    <w:uiPriority w:val="2"/>
    <w:qFormat/>
    <w:pPr>
      <w:numPr>
        <w:ilvl w:val="1"/>
      </w:numPr>
      <w:spacing w:after="160"/>
    </w:pPr>
    <w:rPr>
      <w:rFonts w:asciiTheme="majorHAnsi" w:eastAsiaTheme="minorEastAsia" w:hAnsiTheme="majorHAnsi"/>
      <w:b/>
      <w:color w:val="F75952" w:themeColor="accent1"/>
      <w:sz w:val="50"/>
      <w:szCs w:val="22"/>
    </w:rPr>
  </w:style>
  <w:style w:type="character" w:customStyle="1" w:styleId="SubtitleChar">
    <w:name w:val="Subtitle Char"/>
    <w:basedOn w:val="DefaultParagraphFont"/>
    <w:link w:val="Subtitle"/>
    <w:uiPriority w:val="2"/>
    <w:rPr>
      <w:rFonts w:asciiTheme="majorHAnsi" w:eastAsiaTheme="minorEastAsia" w:hAnsiTheme="majorHAnsi"/>
      <w:b/>
      <w:color w:val="F75952" w:themeColor="accent1"/>
      <w:sz w:val="50"/>
      <w:szCs w:val="22"/>
    </w:rPr>
  </w:style>
  <w:style w:type="paragraph" w:styleId="TOC1">
    <w:name w:val="toc 1"/>
    <w:basedOn w:val="Normal"/>
    <w:next w:val="Normal"/>
    <w:autoRedefine/>
    <w:uiPriority w:val="39"/>
    <w:unhideWhenUsed/>
    <w:qFormat/>
    <w:pPr>
      <w:tabs>
        <w:tab w:val="right" w:leader="dot" w:pos="8630"/>
      </w:tabs>
      <w:spacing w:before="600" w:after="240"/>
    </w:pPr>
    <w:rPr>
      <w:rFonts w:asciiTheme="majorHAnsi" w:hAnsiTheme="majorHAnsi"/>
      <w:b/>
      <w:bCs/>
      <w:caps/>
      <w:color w:val="2A2A2A" w:themeColor="text2"/>
      <w:sz w:val="28"/>
    </w:rPr>
  </w:style>
  <w:style w:type="paragraph" w:styleId="TOC2">
    <w:name w:val="toc 2"/>
    <w:basedOn w:val="Normal"/>
    <w:next w:val="Normal"/>
    <w:autoRedefine/>
    <w:uiPriority w:val="39"/>
    <w:unhideWhenUsed/>
    <w:qFormat/>
    <w:pPr>
      <w:tabs>
        <w:tab w:val="right" w:leader="dot" w:pos="8630"/>
      </w:tabs>
      <w:spacing w:before="120" w:after="0" w:line="240" w:lineRule="auto"/>
    </w:pPr>
    <w:rPr>
      <w:bCs/>
      <w:szCs w:val="20"/>
    </w:rPr>
  </w:style>
  <w:style w:type="table" w:customStyle="1" w:styleId="Generaltable">
    <w:name w:val="General table"/>
    <w:basedOn w:val="TableNormal"/>
    <w:uiPriority w:val="99"/>
    <w:pPr>
      <w:spacing w:after="0" w:line="240" w:lineRule="auto"/>
    </w:pPr>
    <w:tblPr>
      <w:tblStyleRowBandSize w:val="1"/>
      <w:tblStyleColBandSize w:val="1"/>
      <w:tblBorders>
        <w:insideH w:val="single" w:sz="8" w:space="0" w:color="C9C9C9" w:themeColor="text2" w:themeTint="40"/>
      </w:tblBorders>
      <w:tblCellMar>
        <w:left w:w="0" w:type="dxa"/>
        <w:right w:w="504" w:type="dxa"/>
      </w:tblCellMar>
    </w:tblPr>
    <w:tblStylePr w:type="firstRow">
      <w:pPr>
        <w:wordWrap/>
        <w:spacing w:beforeLines="0" w:before="0" w:beforeAutospacing="0" w:afterLines="0" w:after="0" w:afterAutospacing="0" w:line="240" w:lineRule="auto"/>
        <w:contextualSpacing w:val="0"/>
        <w:jc w:val="left"/>
      </w:pPr>
      <w:rPr>
        <w:rFonts w:asciiTheme="majorHAnsi" w:hAnsiTheme="majorHAnsi"/>
        <w:b/>
        <w:i w:val="0"/>
        <w:caps/>
        <w:smallCaps w:val="0"/>
        <w:color w:val="2A2A2A" w:themeColor="text2"/>
        <w:sz w:val="28"/>
      </w:rPr>
      <w:tblPr/>
      <w:trPr>
        <w:tblHeader/>
      </w:trPr>
      <w:tcPr>
        <w:tcBorders>
          <w:top w:val="nil"/>
          <w:left w:val="nil"/>
          <w:bottom w:val="nil"/>
          <w:right w:val="nil"/>
          <w:insideH w:val="nil"/>
          <w:insideV w:val="nil"/>
          <w:tl2br w:val="nil"/>
          <w:tr2bl w:val="nil"/>
        </w:tcBorders>
        <w:tcMar>
          <w:top w:w="576" w:type="dxa"/>
          <w:left w:w="0" w:type="nil"/>
          <w:bottom w:w="360" w:type="dxa"/>
          <w:right w:w="0" w:type="nil"/>
        </w:tcMar>
      </w:tcPr>
    </w:tblStylePr>
    <w:tblStylePr w:type="firstCol">
      <w:pPr>
        <w:wordWrap/>
        <w:jc w:val="right"/>
      </w:pPr>
      <w:rPr>
        <w:b/>
        <w:i w:val="0"/>
        <w:color w:val="F75952" w:themeColor="accent1"/>
        <w:sz w:val="24"/>
      </w:rPr>
      <w:tblPr/>
      <w:tcPr>
        <w:tcBorders>
          <w:top w:val="nil"/>
          <w:left w:val="nil"/>
          <w:bottom w:val="nil"/>
          <w:right w:val="nil"/>
          <w:insideH w:val="nil"/>
          <w:insideV w:val="nil"/>
          <w:tl2br w:val="nil"/>
          <w:tr2bl w:val="nil"/>
        </w:tcBorders>
      </w:tcPr>
    </w:tblStylePr>
    <w:tblStylePr w:type="band1Horz">
      <w:tblPr/>
      <w:tcPr>
        <w:tcMar>
          <w:top w:w="216" w:type="dxa"/>
          <w:left w:w="0" w:type="nil"/>
          <w:bottom w:w="216" w:type="dxa"/>
          <w:right w:w="504" w:type="dxa"/>
        </w:tcMar>
      </w:tcPr>
    </w:tblStylePr>
    <w:tblStylePr w:type="band2Horz">
      <w:tblPr/>
      <w:tcPr>
        <w:tcMar>
          <w:top w:w="216" w:type="dxa"/>
          <w:left w:w="0" w:type="nil"/>
          <w:bottom w:w="216" w:type="dxa"/>
          <w:right w:w="504" w:type="dxa"/>
        </w:tcMar>
      </w:tcPr>
    </w:tblStylePr>
    <w:tblStylePr w:type="nwCell">
      <w:pPr>
        <w:wordWrap/>
        <w:spacing w:beforeLines="0" w:before="0" w:beforeAutospacing="0" w:afterLines="0" w:after="0" w:afterAutospacing="0" w:line="240" w:lineRule="auto"/>
        <w:contextualSpacing w:val="0"/>
        <w:jc w:val="left"/>
      </w:pPr>
    </w:tblStylePr>
  </w:style>
  <w:style w:type="paragraph" w:customStyle="1" w:styleId="Author">
    <w:name w:val="Author"/>
    <w:basedOn w:val="Normal"/>
    <w:uiPriority w:val="3"/>
    <w:qFormat/>
    <w:pPr>
      <w:spacing w:after="0"/>
    </w:pPr>
    <w:rPr>
      <w:b/>
      <w:color w:val="2A2A2A" w:themeColor="text2"/>
      <w:sz w:val="30"/>
    </w:r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ListNumber">
    <w:name w:val="List Number"/>
    <w:basedOn w:val="Normal"/>
    <w:uiPriority w:val="13"/>
    <w:qFormat/>
    <w:pPr>
      <w:numPr>
        <w:numId w:val="16"/>
      </w:numPr>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 /><Relationship Id="rId13"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styles" Target="styles.xml" /><Relationship Id="rId12" Type="http://schemas.openxmlformats.org/officeDocument/2006/relationships/footer" Target="footer1.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numbering" Target="numbering.xml" /><Relationship Id="rId11" Type="http://schemas.openxmlformats.org/officeDocument/2006/relationships/endnotes" Target="endnotes.xml" /><Relationship Id="rId5" Type="http://schemas.openxmlformats.org/officeDocument/2006/relationships/customXml" Target="../customXml/item5.xml" /><Relationship Id="rId10" Type="http://schemas.openxmlformats.org/officeDocument/2006/relationships/footnotes" Target="footnotes.xml" /><Relationship Id="rId4" Type="http://schemas.openxmlformats.org/officeDocument/2006/relationships/customXml" Target="../customXml/item4.xml" /><Relationship Id="rId9" Type="http://schemas.openxmlformats.org/officeDocument/2006/relationships/webSettings" Target="webSettings.xml" /><Relationship Id="rId14" Type="http://schemas.openxmlformats.org/officeDocument/2006/relationships/theme" Target="theme/theme1.xml" /></Relationships>
</file>

<file path=word/_rels/settings.xml.rels><?xml version="1.0" encoding="UTF-8" standalone="yes"?>
<Relationships xmlns="http://schemas.openxmlformats.org/package/2006/relationships"><Relationship Id="rId1" Type="http://schemas.openxmlformats.org/officeDocument/2006/relationships/attachedTemplate" Target="%7b98AEDE82-CE33-504F-B6CD-B0F7D6712BC0%7dtf50002005.dotx" TargetMode="External" /></Relationships>
</file>

<file path=word/theme/theme1.xml><?xml version="1.0" encoding="utf-8"?>
<a:theme xmlns:a="http://schemas.openxmlformats.org/drawingml/2006/main" name="Office Theme">
  <a:themeElements>
    <a:clrScheme name="Custom 38">
      <a:dk1>
        <a:sysClr val="windowText" lastClr="000000"/>
      </a:dk1>
      <a:lt1>
        <a:sysClr val="window" lastClr="FFFFFF"/>
      </a:lt1>
      <a:dk2>
        <a:srgbClr val="2A2A2A"/>
      </a:dk2>
      <a:lt2>
        <a:srgbClr val="FBFBF8"/>
      </a:lt2>
      <a:accent1>
        <a:srgbClr val="F75952"/>
      </a:accent1>
      <a:accent2>
        <a:srgbClr val="6AC7C9"/>
      </a:accent2>
      <a:accent3>
        <a:srgbClr val="F98A37"/>
      </a:accent3>
      <a:accent4>
        <a:srgbClr val="75BB6E"/>
      </a:accent4>
      <a:accent5>
        <a:srgbClr val="B67AC3"/>
      </a:accent5>
      <a:accent6>
        <a:srgbClr val="F7C94D"/>
      </a:accent6>
      <a:hlink>
        <a:srgbClr val="B67AC3"/>
      </a:hlink>
      <a:folHlink>
        <a:srgbClr val="6AC7C9"/>
      </a:folHlink>
    </a:clrScheme>
    <a:fontScheme name="Verdana">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98267d4-2a5a-4c72-99d3-cf7236a95ce8">CTQFD2CFPMXN-979-676</_dlc_DocId>
    <_dlc_DocIdUrl xmlns="498267d4-2a5a-4c72-99d3-cf7236a95ce8">
      <Url>https://msft.spoppe.com/teams/cpub/teams/Consumer/templates/_layouts/15/DocIdRedir.aspx?ID=CTQFD2CFPMXN-979-676</Url>
      <Description>CTQFD2CFPMXN-979-676</Description>
    </_dlc_DocIdUrl>
    <SharedWithDetails xmlns="498267d4-2a5a-4c72-99d3-cf7236a95ce8">{}</SharedWithDetails>
    <SharedWithUsers xmlns="498267d4-2a5a-4c72-99d3-cf7236a95ce8">
      <UserInfo>
        <DisplayName/>
        <AccountId xsi:nil="true"/>
        <AccountType/>
      </UserInfo>
    </SharedWithUsers>
    <SharingHintHash xmlns="498267d4-2a5a-4c72-99d3-cf7236a95ce8">1245024977</SharingHintHash>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2E2E405031D74DB051ADDB3D34E572" ma:contentTypeVersion="5" ma:contentTypeDescription="Create a new document." ma:contentTypeScope="" ma:versionID="e0009f9404bcb9590f313d2c358460f1">
  <xsd:schema xmlns:xsd="http://www.w3.org/2001/XMLSchema" xmlns:xs="http://www.w3.org/2001/XMLSchema" xmlns:p="http://schemas.microsoft.com/office/2006/metadata/properties" xmlns:ns2="498267d4-2a5a-4c72-99d3-cf7236a95ce8" targetNamespace="http://schemas.microsoft.com/office/2006/metadata/properties" ma:root="true" ma:fieldsID="06e76fce95f74677884cb27b0c6533f2" ns2:_="">
    <xsd:import namespace="498267d4-2a5a-4c72-99d3-cf7236a95ce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267d4-2a5a-4c72-99d3-cf7236a95c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Sharing Hint Hash" ma:internalName="SharingHintHash" ma:readOnly="true">
      <xsd:simpleType>
        <xsd:restriction base="dms:Text"/>
      </xsd:simple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3CED26-0910-4819-874B-D8E2CCD421FE}">
  <ds:schemaRefs>
    <ds:schemaRef ds:uri="http://schemas.microsoft.com/office/2006/metadata/properties"/>
    <ds:schemaRef ds:uri="http://www.w3.org/2000/xmlns/"/>
    <ds:schemaRef ds:uri="498267d4-2a5a-4c72-99d3-cf7236a95ce8"/>
    <ds:schemaRef ds:uri="http://www.w3.org/2001/XMLSchema-instance"/>
  </ds:schemaRefs>
</ds:datastoreItem>
</file>

<file path=customXml/itemProps2.xml><?xml version="1.0" encoding="utf-8"?>
<ds:datastoreItem xmlns:ds="http://schemas.openxmlformats.org/officeDocument/2006/customXml" ds:itemID="{9A131541-2DE1-47E4-B02C-C56562F5FA5C}">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400DB6FE-DF17-4741-ACCE-BDED9F9E13D9}">
  <ds:schemaRefs>
    <ds:schemaRef ds:uri="http://schemas.microsoft.com/office/2006/metadata/contentType"/>
    <ds:schemaRef ds:uri="http://schemas.microsoft.com/office/2006/metadata/properties/metaAttributes"/>
    <ds:schemaRef ds:uri="http://www.w3.org/2000/xmlns/"/>
    <ds:schemaRef ds:uri="http://www.w3.org/2001/XMLSchema"/>
    <ds:schemaRef ds:uri="498267d4-2a5a-4c72-99d3-cf7236a95ce8"/>
  </ds:schemaRefs>
</ds:datastoreItem>
</file>

<file path=customXml/itemProps4.xml><?xml version="1.0" encoding="utf-8"?>
<ds:datastoreItem xmlns:ds="http://schemas.openxmlformats.org/officeDocument/2006/customXml" ds:itemID="{D7FA49B8-B6EE-4B3F-B22F-E9F8C6A00940}">
  <ds:schemaRefs>
    <ds:schemaRef ds:uri="http://schemas.microsoft.com/sharepoint/events"/>
    <ds:schemaRef ds:uri="http://www.w3.org/2000/xmlns/"/>
  </ds:schemaRefs>
</ds:datastoreItem>
</file>

<file path=customXml/itemProps5.xml><?xml version="1.0" encoding="utf-8"?>
<ds:datastoreItem xmlns:ds="http://schemas.openxmlformats.org/officeDocument/2006/customXml" ds:itemID="{B79E6113-9D61-48C6-AB23-FE0124366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%7b98AEDE82-CE33-504F-B6CD-B0F7D6712BC0%7dtf50002005.dotx</Template>
  <TotalTime>1</TotalTime>
  <Pages>11</Pages>
  <Words>2212</Words>
  <Characters>12610</Characters>
  <Application>Microsoft Office Word</Application>
  <DocSecurity>0</DocSecurity>
  <Lines>105</Lines>
  <Paragraphs>29</Paragraphs>
  <ScaleCrop>false</ScaleCrop>
  <Company/>
  <LinksUpToDate>false</LinksUpToDate>
  <CharactersWithSpaces>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Onotoghene Melvin Timothy</dc:creator>
  <cp:keywords/>
  <dc:description/>
  <cp:lastModifiedBy>Onotoghene Melvin Timothy</cp:lastModifiedBy>
  <cp:revision>2</cp:revision>
  <dcterms:created xsi:type="dcterms:W3CDTF">2023-09-13T22:15:00Z</dcterms:created>
  <dcterms:modified xsi:type="dcterms:W3CDTF">2023-09-13T22:15:00Z</dcterms:modified>
</cp:coreProperties>
</file>